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5E2FC8" w14:textId="77777777" w:rsidR="0009497F" w:rsidRPr="009E5F38" w:rsidRDefault="0009497F" w:rsidP="00E630A5">
      <w:pPr>
        <w:pStyle w:val="PflichtfeldSternchen"/>
        <w:rPr>
          <w:rStyle w:val="Hervorhebung"/>
        </w:rPr>
      </w:pPr>
      <w:r w:rsidRPr="009E5F38">
        <w:rPr>
          <w:rStyle w:val="Hervorhebung"/>
        </w:rPr>
        <w:t>Bildungsgutscheinkurse</w:t>
      </w:r>
    </w:p>
    <w:p w14:paraId="595BC5B0" w14:textId="77777777" w:rsidR="0009497F" w:rsidRPr="006D1E4D" w:rsidRDefault="00FA1936" w:rsidP="00E630A5">
      <w:pPr>
        <w:pStyle w:val="Titel"/>
      </w:pPr>
      <w:r>
        <w:t>Projektförderung eines neuen Kurses «Grundkompetenzen Erwachsener»: Projektergebnis</w:t>
      </w:r>
    </w:p>
    <w:p w14:paraId="30BBD1B5" w14:textId="77777777" w:rsidR="0009497F" w:rsidRDefault="0009497F" w:rsidP="00E630A5"/>
    <w:p w14:paraId="3068E9F7" w14:textId="3F8D3026" w:rsidR="00AE05E1" w:rsidRDefault="00FA1936" w:rsidP="00E630A5">
      <w:r>
        <w:t xml:space="preserve">Senden Sie das Projektergebnis an </w:t>
      </w:r>
      <w:hyperlink r:id="rId8" w:history="1">
        <w:r w:rsidR="004403D4" w:rsidRPr="006910B6">
          <w:rPr>
            <w:rStyle w:val="Hyperlink"/>
          </w:rPr>
          <w:t>Sandra.Buchenberger@zg.ch</w:t>
        </w:r>
      </w:hyperlink>
      <w:r>
        <w:t xml:space="preserve">. </w:t>
      </w:r>
      <w:r>
        <w:br/>
        <w:t>Falls Sie eigene Projektpapiere und -beschreibungen erstellt haben, legen Sie dies</w:t>
      </w:r>
      <w:r w:rsidR="004403D4">
        <w:t>e</w:t>
      </w:r>
      <w:r>
        <w:t xml:space="preserve"> bitte ebenfalls bei.</w:t>
      </w:r>
    </w:p>
    <w:p w14:paraId="43E48112" w14:textId="77777777" w:rsidR="0096328E" w:rsidRDefault="0096328E" w:rsidP="00E630A5"/>
    <w:p w14:paraId="30386F4C" w14:textId="77777777" w:rsidR="0096328E" w:rsidRPr="009E5F38" w:rsidRDefault="0096328E" w:rsidP="00E630A5">
      <w:pPr>
        <w:pStyle w:val="Untertitel"/>
      </w:pPr>
      <w:r w:rsidRPr="009E5F38">
        <w:t>Kursanbietende</w:t>
      </w:r>
    </w:p>
    <w:tbl>
      <w:tblPr>
        <w:tblW w:w="9537" w:type="dxa"/>
        <w:tblLook w:val="04A0" w:firstRow="1" w:lastRow="0" w:firstColumn="1" w:lastColumn="0" w:noHBand="0" w:noVBand="1"/>
      </w:tblPr>
      <w:tblGrid>
        <w:gridCol w:w="4717"/>
        <w:gridCol w:w="4820"/>
      </w:tblGrid>
      <w:tr w:rsidR="0096328E" w14:paraId="451AD284" w14:textId="77777777" w:rsidTr="00EC17B6">
        <w:tc>
          <w:tcPr>
            <w:tcW w:w="4717" w:type="dxa"/>
            <w:tcBorders>
              <w:bottom w:val="single" w:sz="4" w:space="0" w:color="B2B2B2" w:themeColor="background2"/>
            </w:tcBorders>
          </w:tcPr>
          <w:p w14:paraId="001295B3" w14:textId="77777777" w:rsidR="0096328E" w:rsidRPr="00D03014" w:rsidRDefault="0096328E" w:rsidP="00E630A5">
            <w:permStart w:id="91495041" w:edGrp="everyone" w:colFirst="1" w:colLast="1"/>
            <w:r w:rsidRPr="00D03014">
              <w:rPr>
                <w:rStyle w:val="Fett"/>
              </w:rPr>
              <w:t>Institution</w:t>
            </w:r>
            <w:r w:rsidRPr="00D03014">
              <w:t xml:space="preserve"> </w:t>
            </w:r>
            <w:r w:rsidR="00B061CC" w:rsidRPr="00D03014">
              <w:t>*</w:t>
            </w:r>
          </w:p>
        </w:tc>
        <w:tc>
          <w:tcPr>
            <w:tcW w:w="4820" w:type="dxa"/>
            <w:tcBorders>
              <w:bottom w:val="single" w:sz="4" w:space="0" w:color="B2B2B2" w:themeColor="background2"/>
            </w:tcBorders>
          </w:tcPr>
          <w:p w14:paraId="64059465" w14:textId="77777777" w:rsidR="0096328E" w:rsidRPr="006D1E4D" w:rsidRDefault="0096328E" w:rsidP="00E630A5"/>
        </w:tc>
      </w:tr>
      <w:tr w:rsidR="0096328E" w14:paraId="23CFB706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310AE1AE" w14:textId="77777777" w:rsidR="0096328E" w:rsidRPr="00D03014" w:rsidRDefault="0096328E" w:rsidP="00E630A5">
            <w:permStart w:id="692414331" w:edGrp="everyone" w:colFirst="1" w:colLast="1"/>
            <w:permEnd w:id="91495041"/>
            <w:r w:rsidRPr="00D03014">
              <w:rPr>
                <w:rStyle w:val="Fett"/>
              </w:rPr>
              <w:t>Ansprechperson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9808DE1" w14:textId="77777777" w:rsidR="0096328E" w:rsidRPr="006D1E4D" w:rsidRDefault="0096328E" w:rsidP="00E630A5"/>
        </w:tc>
      </w:tr>
      <w:tr w:rsidR="0096328E" w14:paraId="6AAE0B91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2AD2330" w14:textId="77777777" w:rsidR="0096328E" w:rsidRPr="00D03014" w:rsidRDefault="00FA1936" w:rsidP="00E630A5">
            <w:permStart w:id="1602516238" w:edGrp="everyone" w:colFirst="1" w:colLast="1"/>
            <w:permEnd w:id="692414331"/>
            <w:r>
              <w:rPr>
                <w:rStyle w:val="Fett"/>
              </w:rPr>
              <w:t>E-Mail und Telefonnummer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72BE99C" w14:textId="77777777" w:rsidR="0096328E" w:rsidRPr="006D1E4D" w:rsidRDefault="0096328E" w:rsidP="00E630A5"/>
        </w:tc>
      </w:tr>
      <w:tr w:rsidR="0096328E" w14:paraId="20B89247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31FEAA4B" w14:textId="77777777" w:rsidR="0096328E" w:rsidRPr="00D03014" w:rsidRDefault="00FA1936" w:rsidP="00E630A5">
            <w:permStart w:id="2030898789" w:edGrp="everyone" w:colFirst="1" w:colLast="1"/>
            <w:permEnd w:id="1602516238"/>
            <w:r>
              <w:rPr>
                <w:rStyle w:val="Fett"/>
              </w:rPr>
              <w:t>Strasse / Ort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1D7D950" w14:textId="77777777" w:rsidR="0096328E" w:rsidRPr="006D1E4D" w:rsidRDefault="0096328E" w:rsidP="00E630A5"/>
        </w:tc>
      </w:tr>
      <w:tr w:rsidR="0096328E" w14:paraId="5B86E9C4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3D07AD1" w14:textId="77777777" w:rsidR="0096328E" w:rsidRPr="00D03014" w:rsidRDefault="00FA1936" w:rsidP="00E630A5">
            <w:permStart w:id="373698202" w:edGrp="everyone" w:colFirst="1" w:colLast="1"/>
            <w:permEnd w:id="2030898789"/>
            <w:r>
              <w:rPr>
                <w:rStyle w:val="Fett"/>
              </w:rPr>
              <w:t>Website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500499A3" w14:textId="77777777" w:rsidR="0096328E" w:rsidRPr="006D1E4D" w:rsidRDefault="0096328E" w:rsidP="00E630A5"/>
        </w:tc>
      </w:tr>
      <w:permEnd w:id="373698202"/>
    </w:tbl>
    <w:p w14:paraId="61C2DF17" w14:textId="77777777" w:rsidR="00047B32" w:rsidRDefault="00047B32" w:rsidP="00E630A5"/>
    <w:p w14:paraId="0BF55BDC" w14:textId="77777777" w:rsidR="0096328E" w:rsidRPr="009E5F38" w:rsidRDefault="00FA1936" w:rsidP="00E630A5">
      <w:pPr>
        <w:pStyle w:val="Untertitel"/>
      </w:pPr>
      <w:r>
        <w:t>Projektergebnis</w:t>
      </w:r>
    </w:p>
    <w:tbl>
      <w:tblPr>
        <w:tblW w:w="9547" w:type="dxa"/>
        <w:tblBorders>
          <w:insideH w:val="single" w:sz="4" w:space="0" w:color="B2B2B2" w:themeColor="background2"/>
        </w:tblBorders>
        <w:tblLook w:val="04A0" w:firstRow="1" w:lastRow="0" w:firstColumn="1" w:lastColumn="0" w:noHBand="0" w:noVBand="1"/>
      </w:tblPr>
      <w:tblGrid>
        <w:gridCol w:w="4820"/>
        <w:gridCol w:w="4727"/>
      </w:tblGrid>
      <w:tr w:rsidR="00C152B3" w14:paraId="036DC9D9" w14:textId="77777777" w:rsidTr="006D2427">
        <w:tc>
          <w:tcPr>
            <w:tcW w:w="4820" w:type="dxa"/>
          </w:tcPr>
          <w:p w14:paraId="5ED1CCFA" w14:textId="77777777" w:rsidR="00047B32" w:rsidRPr="00D03014" w:rsidRDefault="00FA1936" w:rsidP="00E630A5">
            <w:permStart w:id="1919232215" w:edGrp="everyone" w:colFirst="1" w:colLast="1"/>
            <w:r>
              <w:rPr>
                <w:rStyle w:val="Fett"/>
              </w:rPr>
              <w:t>Projektname</w:t>
            </w:r>
            <w:r w:rsidR="00B061CC" w:rsidRPr="00D03014">
              <w:t xml:space="preserve"> *</w:t>
            </w:r>
          </w:p>
        </w:tc>
        <w:tc>
          <w:tcPr>
            <w:tcW w:w="4727" w:type="dxa"/>
          </w:tcPr>
          <w:p w14:paraId="31B18CA8" w14:textId="77777777" w:rsidR="00047B32" w:rsidRPr="00D03014" w:rsidRDefault="00047B32" w:rsidP="00E630A5"/>
        </w:tc>
      </w:tr>
      <w:tr w:rsidR="00C152B3" w14:paraId="64CD3E3B" w14:textId="77777777" w:rsidTr="006D2427">
        <w:tc>
          <w:tcPr>
            <w:tcW w:w="4820" w:type="dxa"/>
            <w:tcBorders>
              <w:bottom w:val="single" w:sz="4" w:space="0" w:color="B2B2B2" w:themeColor="background2"/>
            </w:tcBorders>
          </w:tcPr>
          <w:p w14:paraId="25E541E1" w14:textId="77777777" w:rsidR="00047B32" w:rsidRPr="00D03014" w:rsidRDefault="00FA1936" w:rsidP="00E630A5">
            <w:permStart w:id="1238259772" w:edGrp="everyone" w:colFirst="1" w:colLast="1"/>
            <w:permEnd w:id="1919232215"/>
            <w:r>
              <w:rPr>
                <w:rStyle w:val="Fett"/>
              </w:rPr>
              <w:t xml:space="preserve">Förderbereich </w:t>
            </w:r>
            <w:r w:rsidR="00B061CC" w:rsidRPr="00D03014">
              <w:t>*</w:t>
            </w:r>
          </w:p>
        </w:tc>
        <w:sdt>
          <w:sdtPr>
            <w:alias w:val="Wählen Sie einen Bereich aus der Dropdown-Liste aus."/>
            <w:tag w:val="Wählen Sie einen Bereich aus der Dropdown-Liste aus."/>
            <w:id w:val="1111157704"/>
            <w:placeholder>
              <w:docPart w:val="8FA465BE740B4CBCB9775612E4981A0E"/>
            </w:placeholder>
            <w:showingPlcHdr/>
            <w:dropDownList>
              <w:listItem w:value="Wählen Sie einen Bereich aus der Dropdown-Liste aus."/>
              <w:listItem w:displayText="Deutsch lesen und schreiben" w:value="Deutsch lesen und schreiben"/>
              <w:listItem w:displayText="Konversation" w:value="Konversation"/>
              <w:listItem w:displayText="Umgang mit elektronischen Hilfsmitteln" w:value="Umgang mit elektronischen Hilfsmitteln"/>
              <w:listItem w:displayText="Alltagsmathematik" w:value="Alltagsmathematik"/>
              <w:listItem w:displayText="bereichsübergreifend" w:value="bereichsübergreifend"/>
            </w:dropDownList>
          </w:sdtPr>
          <w:sdtEndPr/>
          <w:sdtContent>
            <w:tc>
              <w:tcPr>
                <w:tcW w:w="4727" w:type="dxa"/>
                <w:tcBorders>
                  <w:bottom w:val="single" w:sz="4" w:space="0" w:color="B2B2B2" w:themeColor="background2"/>
                </w:tcBorders>
              </w:tcPr>
              <w:p w14:paraId="671D297B" w14:textId="77777777" w:rsidR="00047B32" w:rsidRPr="006D1E4D" w:rsidRDefault="00FA1936" w:rsidP="00E630A5">
                <w:r w:rsidRPr="00D03014">
                  <w:t>Wählen Sie ein Element aus.</w:t>
                </w:r>
              </w:p>
            </w:tc>
          </w:sdtContent>
        </w:sdt>
      </w:tr>
      <w:permEnd w:id="1238259772"/>
      <w:tr w:rsidR="002919A6" w14:paraId="19D976B5" w14:textId="77777777" w:rsidTr="006D2427">
        <w:trPr>
          <w:trHeight w:val="367"/>
        </w:trPr>
        <w:tc>
          <w:tcPr>
            <w:tcW w:w="9547" w:type="dxa"/>
            <w:gridSpan w:val="2"/>
            <w:tcBorders>
              <w:top w:val="single" w:sz="4" w:space="0" w:color="B2B2B2" w:themeColor="background2"/>
              <w:bottom w:val="nil"/>
            </w:tcBorders>
          </w:tcPr>
          <w:p w14:paraId="30D94283" w14:textId="77777777" w:rsidR="002919A6" w:rsidRDefault="002919A6" w:rsidP="00E630A5"/>
        </w:tc>
      </w:tr>
      <w:tr w:rsidR="00FA1936" w14:paraId="4302FE62" w14:textId="77777777" w:rsidTr="006D2427">
        <w:tc>
          <w:tcPr>
            <w:tcW w:w="9547" w:type="dxa"/>
            <w:gridSpan w:val="2"/>
            <w:tcBorders>
              <w:top w:val="nil"/>
              <w:bottom w:val="single" w:sz="4" w:space="0" w:color="B2B2B2" w:themeColor="background2"/>
            </w:tcBorders>
          </w:tcPr>
          <w:p w14:paraId="46ABAC6F" w14:textId="77777777" w:rsidR="00FA1936" w:rsidRPr="006D1E4D" w:rsidRDefault="00FA1936" w:rsidP="00E630A5">
            <w:r>
              <w:rPr>
                <w:rStyle w:val="Fett"/>
              </w:rPr>
              <w:t>Führen Sie die in der Projekteingabe definierten Projektschritte auf und beschreiben Sie die Ergebnisse:</w:t>
            </w:r>
          </w:p>
        </w:tc>
      </w:tr>
      <w:tr w:rsidR="00FA1936" w14:paraId="0B78E541" w14:textId="77777777" w:rsidTr="006D2427">
        <w:tc>
          <w:tcPr>
            <w:tcW w:w="4820" w:type="dxa"/>
            <w:tcBorders>
              <w:top w:val="single" w:sz="4" w:space="0" w:color="B2B2B2" w:themeColor="background2"/>
            </w:tcBorders>
          </w:tcPr>
          <w:p w14:paraId="64E5CA32" w14:textId="77777777" w:rsidR="00FA1936" w:rsidRPr="00B061CC" w:rsidRDefault="00FA1936" w:rsidP="00E630A5">
            <w:pPr>
              <w:rPr>
                <w:rStyle w:val="Fett"/>
              </w:rPr>
            </w:pPr>
            <w:r>
              <w:rPr>
                <w:rStyle w:val="Fett"/>
              </w:rPr>
              <w:t>Projektschritt</w:t>
            </w:r>
          </w:p>
        </w:tc>
        <w:tc>
          <w:tcPr>
            <w:tcW w:w="4727" w:type="dxa"/>
            <w:tcBorders>
              <w:top w:val="single" w:sz="4" w:space="0" w:color="B2B2B2" w:themeColor="background2"/>
            </w:tcBorders>
          </w:tcPr>
          <w:p w14:paraId="5E8ABCC6" w14:textId="77777777" w:rsidR="00FA1936" w:rsidRPr="00FA1936" w:rsidRDefault="00FA1936" w:rsidP="00E630A5">
            <w:pPr>
              <w:rPr>
                <w:rStyle w:val="Fett"/>
              </w:rPr>
            </w:pPr>
            <w:r w:rsidRPr="00FA1936">
              <w:rPr>
                <w:rStyle w:val="Fett"/>
              </w:rPr>
              <w:t>Ergebnis</w:t>
            </w:r>
          </w:p>
        </w:tc>
      </w:tr>
      <w:tr w:rsidR="00C152B3" w:rsidRPr="00937745" w14:paraId="6E4BB12A" w14:textId="77777777" w:rsidTr="006D2427">
        <w:tc>
          <w:tcPr>
            <w:tcW w:w="4820" w:type="dxa"/>
          </w:tcPr>
          <w:p w14:paraId="37FFA29D" w14:textId="77777777" w:rsidR="00047B32" w:rsidRPr="00D03014" w:rsidRDefault="00047B32" w:rsidP="00E630A5">
            <w:permStart w:id="652749764" w:edGrp="everyone" w:colFirst="0" w:colLast="0"/>
            <w:permStart w:id="977951220" w:edGrp="everyone" w:colFirst="1" w:colLast="1"/>
          </w:p>
        </w:tc>
        <w:tc>
          <w:tcPr>
            <w:tcW w:w="4727" w:type="dxa"/>
          </w:tcPr>
          <w:p w14:paraId="650E3D1F" w14:textId="77777777" w:rsidR="00047B32" w:rsidRPr="006D1E4D" w:rsidRDefault="00047B32" w:rsidP="00E630A5"/>
        </w:tc>
      </w:tr>
      <w:tr w:rsidR="006D2427" w:rsidRPr="00937745" w14:paraId="6D7E9C83" w14:textId="77777777" w:rsidTr="006D2427">
        <w:tc>
          <w:tcPr>
            <w:tcW w:w="4820" w:type="dxa"/>
          </w:tcPr>
          <w:p w14:paraId="68D88F77" w14:textId="77777777" w:rsidR="006D2427" w:rsidRPr="00D03014" w:rsidRDefault="006D2427" w:rsidP="00E630A5">
            <w:permStart w:id="53503132" w:edGrp="everyone" w:colFirst="0" w:colLast="0"/>
            <w:permStart w:id="166660289" w:edGrp="everyone" w:colFirst="1" w:colLast="1"/>
            <w:permEnd w:id="652749764"/>
            <w:permEnd w:id="977951220"/>
          </w:p>
        </w:tc>
        <w:tc>
          <w:tcPr>
            <w:tcW w:w="4727" w:type="dxa"/>
          </w:tcPr>
          <w:p w14:paraId="5704C822" w14:textId="77777777" w:rsidR="006D2427" w:rsidRPr="006D1E4D" w:rsidRDefault="006D2427" w:rsidP="00E630A5"/>
        </w:tc>
      </w:tr>
      <w:tr w:rsidR="006D2427" w:rsidRPr="00937745" w14:paraId="2AC01CB7" w14:textId="77777777" w:rsidTr="006D2427">
        <w:tc>
          <w:tcPr>
            <w:tcW w:w="4820" w:type="dxa"/>
          </w:tcPr>
          <w:p w14:paraId="2D473777" w14:textId="77777777" w:rsidR="006D2427" w:rsidRPr="00D03014" w:rsidRDefault="006D2427" w:rsidP="00E630A5">
            <w:permStart w:id="1891520282" w:edGrp="everyone" w:colFirst="0" w:colLast="0"/>
            <w:permStart w:id="1564441974" w:edGrp="everyone" w:colFirst="1" w:colLast="1"/>
            <w:permEnd w:id="53503132"/>
            <w:permEnd w:id="166660289"/>
          </w:p>
        </w:tc>
        <w:tc>
          <w:tcPr>
            <w:tcW w:w="4727" w:type="dxa"/>
          </w:tcPr>
          <w:p w14:paraId="20279D09" w14:textId="77777777" w:rsidR="006D2427" w:rsidRPr="006D1E4D" w:rsidRDefault="006D2427" w:rsidP="00E630A5"/>
        </w:tc>
      </w:tr>
      <w:tr w:rsidR="006D2427" w:rsidRPr="00937745" w14:paraId="50110330" w14:textId="77777777" w:rsidTr="006D2427">
        <w:tc>
          <w:tcPr>
            <w:tcW w:w="4820" w:type="dxa"/>
            <w:tcBorders>
              <w:bottom w:val="single" w:sz="4" w:space="0" w:color="B2B2B2" w:themeColor="background2"/>
            </w:tcBorders>
          </w:tcPr>
          <w:p w14:paraId="271A6608" w14:textId="77777777" w:rsidR="006D2427" w:rsidRPr="00D03014" w:rsidRDefault="006D2427" w:rsidP="00E630A5">
            <w:permStart w:id="1900179763" w:edGrp="everyone" w:colFirst="0" w:colLast="0"/>
            <w:permStart w:id="1175470389" w:edGrp="everyone" w:colFirst="1" w:colLast="1"/>
            <w:permEnd w:id="1891520282"/>
            <w:permEnd w:id="1564441974"/>
          </w:p>
        </w:tc>
        <w:tc>
          <w:tcPr>
            <w:tcW w:w="4727" w:type="dxa"/>
            <w:tcBorders>
              <w:bottom w:val="single" w:sz="4" w:space="0" w:color="B2B2B2" w:themeColor="background2"/>
            </w:tcBorders>
          </w:tcPr>
          <w:p w14:paraId="3AC91AAC" w14:textId="77777777" w:rsidR="006D2427" w:rsidRPr="006D1E4D" w:rsidRDefault="006D2427" w:rsidP="00E630A5"/>
        </w:tc>
      </w:tr>
      <w:tr w:rsidR="006D2427" w:rsidRPr="00937745" w14:paraId="21052644" w14:textId="77777777" w:rsidTr="006D2427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37B425F3" w14:textId="77777777" w:rsidR="006D2427" w:rsidRPr="00D03014" w:rsidRDefault="006D2427" w:rsidP="00E630A5">
            <w:permStart w:id="1908414921" w:edGrp="everyone" w:colFirst="0" w:colLast="0"/>
            <w:permStart w:id="2008753427" w:edGrp="everyone" w:colFirst="1" w:colLast="1"/>
            <w:permEnd w:id="1900179763"/>
            <w:permEnd w:id="1175470389"/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520A921" w14:textId="77777777" w:rsidR="006D2427" w:rsidRPr="006D1E4D" w:rsidRDefault="006D2427" w:rsidP="00E630A5"/>
        </w:tc>
      </w:tr>
      <w:permEnd w:id="1908414921"/>
      <w:permEnd w:id="2008753427"/>
    </w:tbl>
    <w:p w14:paraId="5D99B8EC" w14:textId="77777777" w:rsidR="006D2427" w:rsidRDefault="006D2427" w:rsidP="00E630A5"/>
    <w:tbl>
      <w:tblPr>
        <w:tblW w:w="9547" w:type="dxa"/>
        <w:tblLook w:val="04A0" w:firstRow="1" w:lastRow="0" w:firstColumn="1" w:lastColumn="0" w:noHBand="0" w:noVBand="1"/>
      </w:tblPr>
      <w:tblGrid>
        <w:gridCol w:w="2450"/>
        <w:gridCol w:w="2370"/>
        <w:gridCol w:w="2410"/>
        <w:gridCol w:w="2317"/>
      </w:tblGrid>
      <w:tr w:rsidR="002919A6" w14:paraId="6720A326" w14:textId="77777777" w:rsidTr="006D2427">
        <w:tc>
          <w:tcPr>
            <w:tcW w:w="9547" w:type="dxa"/>
            <w:gridSpan w:val="4"/>
            <w:tcBorders>
              <w:bottom w:val="single" w:sz="4" w:space="0" w:color="B2B2B2" w:themeColor="background2"/>
            </w:tcBorders>
          </w:tcPr>
          <w:p w14:paraId="6D5814BE" w14:textId="77777777" w:rsidR="002919A6" w:rsidRPr="006D1E4D" w:rsidRDefault="002919A6" w:rsidP="00E630A5">
            <w:r>
              <w:rPr>
                <w:rStyle w:val="Fett"/>
              </w:rPr>
              <w:t>Gibt es Änderungen zu den in der Projektplanung beschriebenen Eckpfeilern?</w:t>
            </w:r>
          </w:p>
        </w:tc>
      </w:tr>
      <w:tr w:rsidR="002919A6" w14:paraId="0EFDA110" w14:textId="77777777" w:rsidTr="00B061CC">
        <w:tc>
          <w:tcPr>
            <w:tcW w:w="4820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A1FD8D2" w14:textId="77777777" w:rsidR="002919A6" w:rsidRPr="00D03014" w:rsidRDefault="002919A6" w:rsidP="00E630A5">
            <w:pPr>
              <w:rPr>
                <w:rStyle w:val="Fett"/>
              </w:rPr>
            </w:pPr>
            <w:permStart w:id="571543092" w:edGrp="everyone" w:colFirst="1" w:colLast="1"/>
            <w:r>
              <w:rPr>
                <w:rStyle w:val="Fett"/>
              </w:rPr>
              <w:lastRenderedPageBreak/>
              <w:t>Projektziele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2CDDF55" w14:textId="77777777" w:rsidR="002919A6" w:rsidRPr="006D1E4D" w:rsidRDefault="002919A6" w:rsidP="00E630A5"/>
        </w:tc>
      </w:tr>
      <w:tr w:rsidR="002919A6" w14:paraId="5717B010" w14:textId="77777777" w:rsidTr="00B061CC">
        <w:tc>
          <w:tcPr>
            <w:tcW w:w="4820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3318ACD8" w14:textId="77777777" w:rsidR="002919A6" w:rsidRPr="00D03014" w:rsidRDefault="002919A6" w:rsidP="00E630A5">
            <w:pPr>
              <w:rPr>
                <w:rStyle w:val="Fett"/>
              </w:rPr>
            </w:pPr>
            <w:permStart w:id="1715083594" w:edGrp="everyone" w:colFirst="1" w:colLast="1"/>
            <w:permEnd w:id="571543092"/>
            <w:r>
              <w:rPr>
                <w:rStyle w:val="Fett"/>
              </w:rPr>
              <w:t>Zielgruppe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54AB9FA0" w14:textId="77777777" w:rsidR="002919A6" w:rsidRPr="006D1E4D" w:rsidRDefault="002919A6" w:rsidP="00E630A5"/>
        </w:tc>
      </w:tr>
      <w:tr w:rsidR="002919A6" w14:paraId="4A061A5A" w14:textId="77777777" w:rsidTr="00B061CC">
        <w:tc>
          <w:tcPr>
            <w:tcW w:w="4820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2CA4814" w14:textId="77777777" w:rsidR="002919A6" w:rsidRPr="00D03014" w:rsidRDefault="002919A6" w:rsidP="00E630A5">
            <w:pPr>
              <w:rPr>
                <w:rStyle w:val="Fett"/>
              </w:rPr>
            </w:pPr>
            <w:permStart w:id="1186536264" w:edGrp="everyone" w:colFirst="1" w:colLast="1"/>
            <w:permEnd w:id="1715083594"/>
            <w:r>
              <w:rPr>
                <w:rStyle w:val="Fett"/>
              </w:rPr>
              <w:t>Voraussetzungen der Teilnehmenden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53C012D" w14:textId="77777777" w:rsidR="002919A6" w:rsidRPr="006D1E4D" w:rsidRDefault="002919A6" w:rsidP="00E630A5"/>
        </w:tc>
      </w:tr>
      <w:tr w:rsidR="002919A6" w14:paraId="2A43EA1D" w14:textId="77777777" w:rsidTr="00B061CC">
        <w:tc>
          <w:tcPr>
            <w:tcW w:w="4820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72DC3F6" w14:textId="77777777" w:rsidR="002919A6" w:rsidRPr="00D03014" w:rsidRDefault="002919A6" w:rsidP="00E630A5">
            <w:pPr>
              <w:rPr>
                <w:rStyle w:val="Fett"/>
              </w:rPr>
            </w:pPr>
            <w:permStart w:id="1624400377" w:edGrp="everyone" w:colFirst="1" w:colLast="1"/>
            <w:permEnd w:id="1186536264"/>
            <w:r>
              <w:rPr>
                <w:rStyle w:val="Fett"/>
              </w:rPr>
              <w:t>Anzahl und Dauer der Lektionen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1C3A954" w14:textId="77777777" w:rsidR="002919A6" w:rsidRPr="006D1E4D" w:rsidRDefault="002919A6" w:rsidP="00E630A5"/>
        </w:tc>
      </w:tr>
      <w:tr w:rsidR="002919A6" w14:paraId="57C3468B" w14:textId="77777777" w:rsidTr="00B061CC">
        <w:tc>
          <w:tcPr>
            <w:tcW w:w="4820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A7911E9" w14:textId="77777777" w:rsidR="002919A6" w:rsidRPr="00D03014" w:rsidRDefault="002919A6" w:rsidP="00E630A5">
            <w:pPr>
              <w:rPr>
                <w:rStyle w:val="Fett"/>
              </w:rPr>
            </w:pPr>
            <w:permStart w:id="1259344865" w:edGrp="everyone" w:colFirst="1" w:colLast="1"/>
            <w:permEnd w:id="1624400377"/>
            <w:r>
              <w:rPr>
                <w:rStyle w:val="Fett"/>
              </w:rPr>
              <w:t>Anzahl Teilnehmende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1B0D409" w14:textId="77777777" w:rsidR="002919A6" w:rsidRPr="006D1E4D" w:rsidRDefault="002919A6" w:rsidP="00E630A5"/>
        </w:tc>
      </w:tr>
      <w:tr w:rsidR="002919A6" w14:paraId="7387B8FD" w14:textId="77777777" w:rsidTr="00B061CC">
        <w:tc>
          <w:tcPr>
            <w:tcW w:w="4820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9762433" w14:textId="77777777" w:rsidR="002919A6" w:rsidRPr="00D03014" w:rsidRDefault="002919A6" w:rsidP="00E630A5">
            <w:pPr>
              <w:rPr>
                <w:rStyle w:val="Fett"/>
              </w:rPr>
            </w:pPr>
            <w:permStart w:id="1716350138" w:edGrp="everyone" w:colFirst="1" w:colLast="1"/>
            <w:permEnd w:id="1259344865"/>
            <w:r>
              <w:rPr>
                <w:rStyle w:val="Fett"/>
              </w:rPr>
              <w:t>Durchführungsort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457B356" w14:textId="77777777" w:rsidR="002919A6" w:rsidRPr="006D1E4D" w:rsidRDefault="002919A6" w:rsidP="00E630A5"/>
        </w:tc>
      </w:tr>
      <w:tr w:rsidR="002919A6" w14:paraId="5A3AD9BE" w14:textId="77777777" w:rsidTr="00B061CC">
        <w:tc>
          <w:tcPr>
            <w:tcW w:w="4820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38D0BE71" w14:textId="77777777" w:rsidR="002919A6" w:rsidRPr="00D03014" w:rsidRDefault="002919A6" w:rsidP="00E630A5">
            <w:pPr>
              <w:rPr>
                <w:rStyle w:val="Fett"/>
              </w:rPr>
            </w:pPr>
            <w:permStart w:id="1218075335" w:edGrp="everyone" w:colFirst="1" w:colLast="1"/>
            <w:permEnd w:id="1716350138"/>
            <w:r>
              <w:rPr>
                <w:rStyle w:val="Fett"/>
              </w:rPr>
              <w:t>Kurspreis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3B26CAB2" w14:textId="77777777" w:rsidR="002919A6" w:rsidRPr="006D1E4D" w:rsidRDefault="002919A6" w:rsidP="00E630A5"/>
        </w:tc>
      </w:tr>
      <w:tr w:rsidR="002919A6" w14:paraId="4391D62D" w14:textId="77777777" w:rsidTr="00B061CC">
        <w:tc>
          <w:tcPr>
            <w:tcW w:w="4820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EC02804" w14:textId="77777777" w:rsidR="002919A6" w:rsidRPr="00D03014" w:rsidRDefault="002919A6" w:rsidP="00E630A5">
            <w:pPr>
              <w:rPr>
                <w:rStyle w:val="Fett"/>
              </w:rPr>
            </w:pPr>
            <w:permStart w:id="1296700041" w:edGrp="everyone" w:colFirst="1" w:colLast="1"/>
            <w:permEnd w:id="1218075335"/>
            <w:r>
              <w:rPr>
                <w:rStyle w:val="Fett"/>
              </w:rPr>
              <w:t>Weitere Bemerkungen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CCBDAB3" w14:textId="77777777" w:rsidR="002919A6" w:rsidRPr="006D1E4D" w:rsidRDefault="002919A6" w:rsidP="00E630A5"/>
        </w:tc>
      </w:tr>
      <w:tr w:rsidR="002919A6" w14:paraId="159FFF62" w14:textId="77777777" w:rsidTr="002919A6">
        <w:tc>
          <w:tcPr>
            <w:tcW w:w="2450" w:type="dxa"/>
            <w:tcBorders>
              <w:top w:val="single" w:sz="4" w:space="0" w:color="B2B2B2" w:themeColor="background2"/>
              <w:bottom w:val="single" w:sz="4" w:space="0" w:color="B2B2B2" w:themeColor="background2"/>
              <w:right w:val="single" w:sz="4" w:space="0" w:color="auto"/>
            </w:tcBorders>
          </w:tcPr>
          <w:p w14:paraId="4CD24B52" w14:textId="77777777" w:rsidR="002919A6" w:rsidRPr="00D03014" w:rsidRDefault="002919A6" w:rsidP="00E630A5">
            <w:pPr>
              <w:rPr>
                <w:rStyle w:val="Fett"/>
              </w:rPr>
            </w:pPr>
            <w:permStart w:id="1033069996" w:edGrp="everyone" w:colFirst="3" w:colLast="3"/>
            <w:permStart w:id="310076366" w:edGrp="everyone" w:colFirst="1" w:colLast="1"/>
            <w:permEnd w:id="1296700041"/>
            <w:r>
              <w:rPr>
                <w:rStyle w:val="Fett"/>
              </w:rPr>
              <w:t>Ort, Datum</w:t>
            </w:r>
          </w:p>
        </w:tc>
        <w:tc>
          <w:tcPr>
            <w:tcW w:w="2370" w:type="dxa"/>
            <w:tcBorders>
              <w:top w:val="single" w:sz="4" w:space="0" w:color="B2B2B2" w:themeColor="background2"/>
              <w:left w:val="single" w:sz="4" w:space="0" w:color="auto"/>
              <w:bottom w:val="single" w:sz="4" w:space="0" w:color="B2B2B2" w:themeColor="background2"/>
            </w:tcBorders>
          </w:tcPr>
          <w:p w14:paraId="3AA073DD" w14:textId="77777777" w:rsidR="002919A6" w:rsidRPr="00D03014" w:rsidRDefault="002919A6" w:rsidP="00E630A5">
            <w:pPr>
              <w:rPr>
                <w:rStyle w:val="Fett"/>
              </w:rPr>
            </w:pPr>
          </w:p>
        </w:tc>
        <w:tc>
          <w:tcPr>
            <w:tcW w:w="2410" w:type="dxa"/>
            <w:tcBorders>
              <w:top w:val="single" w:sz="4" w:space="0" w:color="B2B2B2" w:themeColor="background2"/>
              <w:bottom w:val="single" w:sz="4" w:space="0" w:color="B2B2B2" w:themeColor="background2"/>
              <w:right w:val="single" w:sz="4" w:space="0" w:color="auto"/>
            </w:tcBorders>
          </w:tcPr>
          <w:p w14:paraId="3889AE6A" w14:textId="77777777" w:rsidR="002919A6" w:rsidRPr="002919A6" w:rsidRDefault="002919A6" w:rsidP="00E630A5">
            <w:pPr>
              <w:rPr>
                <w:rStyle w:val="Fett"/>
              </w:rPr>
            </w:pPr>
            <w:r w:rsidRPr="002919A6">
              <w:rPr>
                <w:rStyle w:val="Fett"/>
              </w:rPr>
              <w:t>Unterschrift</w:t>
            </w:r>
          </w:p>
        </w:tc>
        <w:tc>
          <w:tcPr>
            <w:tcW w:w="2317" w:type="dxa"/>
            <w:tcBorders>
              <w:top w:val="single" w:sz="4" w:space="0" w:color="B2B2B2" w:themeColor="background2"/>
              <w:left w:val="single" w:sz="4" w:space="0" w:color="auto"/>
              <w:bottom w:val="single" w:sz="4" w:space="0" w:color="B2B2B2" w:themeColor="background2"/>
            </w:tcBorders>
          </w:tcPr>
          <w:p w14:paraId="14F4FD24" w14:textId="77777777" w:rsidR="002919A6" w:rsidRPr="006D1E4D" w:rsidRDefault="002919A6" w:rsidP="00E630A5"/>
        </w:tc>
      </w:tr>
      <w:permEnd w:id="1033069996"/>
      <w:permEnd w:id="310076366"/>
    </w:tbl>
    <w:p w14:paraId="36151A02" w14:textId="77777777" w:rsidR="006D2427" w:rsidRPr="00AE05E1" w:rsidRDefault="006D2427" w:rsidP="00E630A5">
      <w:pPr>
        <w:rPr>
          <w:lang w:val="fr-CH"/>
        </w:rPr>
      </w:pPr>
    </w:p>
    <w:p w14:paraId="62939C89" w14:textId="77777777" w:rsidR="00B01D05" w:rsidRPr="00530363" w:rsidRDefault="00B01D05" w:rsidP="00E630A5"/>
    <w:sectPr w:rsidR="00B01D05" w:rsidRPr="00530363" w:rsidSect="00C152B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26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D38699" w14:textId="77777777" w:rsidR="004403D4" w:rsidRPr="006D1E4D" w:rsidRDefault="004403D4" w:rsidP="00E630A5">
      <w:r>
        <w:separator/>
      </w:r>
    </w:p>
  </w:endnote>
  <w:endnote w:type="continuationSeparator" w:id="0">
    <w:p w14:paraId="1A3CA2E8" w14:textId="77777777" w:rsidR="004403D4" w:rsidRPr="006D1E4D" w:rsidRDefault="004403D4" w:rsidP="00E630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214AB8" w14:textId="77777777" w:rsidR="00B3468F" w:rsidRDefault="00B3468F">
    <w:pPr>
      <w:spacing w:before="0" w:after="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09720820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2BC32B56" w14:textId="77777777" w:rsidR="005A6BBE" w:rsidRPr="006D1E4D" w:rsidRDefault="004319C6" w:rsidP="00E630A5">
            <w:r w:rsidRPr="006D1E4D">
              <w:fldChar w:fldCharType="begin"/>
            </w:r>
            <w:r w:rsidRPr="006D1E4D">
              <w:instrText>PAGE</w:instrText>
            </w:r>
            <w:r w:rsidRPr="006D1E4D">
              <w:fldChar w:fldCharType="separate"/>
            </w:r>
            <w:r w:rsidRPr="006D1E4D">
              <w:t>2</w:t>
            </w:r>
            <w:r w:rsidRPr="006D1E4D">
              <w:fldChar w:fldCharType="end"/>
            </w:r>
            <w:r w:rsidRPr="006D1E4D">
              <w:t xml:space="preserve"> von </w:t>
            </w:r>
            <w:r w:rsidRPr="006D1E4D">
              <w:fldChar w:fldCharType="begin"/>
            </w:r>
            <w:r w:rsidRPr="006D1E4D">
              <w:instrText>NUMPAGES</w:instrText>
            </w:r>
            <w:r w:rsidRPr="006D1E4D">
              <w:fldChar w:fldCharType="separate"/>
            </w:r>
            <w:r w:rsidRPr="006D1E4D">
              <w:t>2</w:t>
            </w:r>
            <w:r w:rsidRPr="006D1E4D">
              <w:fldChar w:fldCharType="end"/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C8AE0E" w14:textId="77777777" w:rsidR="00B3468F" w:rsidRDefault="00B3468F">
    <w:pPr>
      <w:spacing w:before="0" w:after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1D4FEE" w14:textId="77777777" w:rsidR="004403D4" w:rsidRPr="006D1E4D" w:rsidRDefault="004403D4" w:rsidP="00E630A5">
      <w:r>
        <w:separator/>
      </w:r>
    </w:p>
  </w:footnote>
  <w:footnote w:type="continuationSeparator" w:id="0">
    <w:p w14:paraId="4F22CAA2" w14:textId="77777777" w:rsidR="004403D4" w:rsidRPr="006D1E4D" w:rsidRDefault="004403D4" w:rsidP="00E630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2A0AF5" w14:textId="77777777" w:rsidR="00B3468F" w:rsidRDefault="00B3468F">
    <w:pPr>
      <w:spacing w:before="0" w:after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A67A9" w14:textId="77777777" w:rsidR="0009497F" w:rsidRPr="006D1E4D" w:rsidRDefault="0009497F" w:rsidP="00E630A5">
    <w:r w:rsidRPr="00D03014">
      <w:rPr>
        <w:noProof/>
      </w:rPr>
      <w:drawing>
        <wp:anchor distT="0" distB="0" distL="114300" distR="114300" simplePos="0" relativeHeight="251658240" behindDoc="1" locked="0" layoutInCell="1" allowOverlap="1" wp14:anchorId="2F081D75" wp14:editId="4FBBB2D1">
          <wp:simplePos x="0" y="0"/>
          <wp:positionH relativeFrom="column">
            <wp:posOffset>-758190</wp:posOffset>
          </wp:positionH>
          <wp:positionV relativeFrom="page">
            <wp:posOffset>-17780</wp:posOffset>
          </wp:positionV>
          <wp:extent cx="7595870" cy="10736580"/>
          <wp:effectExtent l="0" t="0" r="0" b="0"/>
          <wp:wrapNone/>
          <wp:docPr id="214176446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3968933" name="Grafik 76396893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5870" cy="107365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D00D34" w14:textId="77777777" w:rsidR="00B3468F" w:rsidRDefault="00B3468F">
    <w:pPr>
      <w:spacing w:before="0"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0619F3"/>
    <w:multiLevelType w:val="hybridMultilevel"/>
    <w:tmpl w:val="8BA265A6"/>
    <w:lvl w:ilvl="0" w:tplc="0FF481B2">
      <w:start w:val="1"/>
      <w:numFmt w:val="bullet"/>
      <w:pStyle w:val="Aufzhlung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7688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readOnly" w:formatting="1" w:enforcement="1" w:cryptProviderType="rsaAES" w:cryptAlgorithmClass="hash" w:cryptAlgorithmType="typeAny" w:cryptAlgorithmSid="14" w:cryptSpinCount="100000" w:hash="gG0d+82xuMz6/+nmg3dAYXF+WPC66koCPMKcbzu93p7BqAHaPab2Wcuf9OUhz0FuLNCllisTFkPyjrn/CW9euA==" w:salt="/CofGrfMSCflGzCSZGGbUA=="/>
  <w:autoFormatOverrid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03D4"/>
    <w:rsid w:val="00024C75"/>
    <w:rsid w:val="000467F8"/>
    <w:rsid w:val="00047B32"/>
    <w:rsid w:val="0005771E"/>
    <w:rsid w:val="0009497F"/>
    <w:rsid w:val="000B581F"/>
    <w:rsid w:val="000E7718"/>
    <w:rsid w:val="00126302"/>
    <w:rsid w:val="00137594"/>
    <w:rsid w:val="001922F6"/>
    <w:rsid w:val="001B3C0D"/>
    <w:rsid w:val="001C5169"/>
    <w:rsid w:val="001F4232"/>
    <w:rsid w:val="00256376"/>
    <w:rsid w:val="002919A6"/>
    <w:rsid w:val="003307C0"/>
    <w:rsid w:val="003E5F04"/>
    <w:rsid w:val="004161B6"/>
    <w:rsid w:val="00425ED6"/>
    <w:rsid w:val="004319C6"/>
    <w:rsid w:val="00435D25"/>
    <w:rsid w:val="004403D4"/>
    <w:rsid w:val="00443683"/>
    <w:rsid w:val="00445E0A"/>
    <w:rsid w:val="004C24BB"/>
    <w:rsid w:val="00530363"/>
    <w:rsid w:val="00583061"/>
    <w:rsid w:val="00590810"/>
    <w:rsid w:val="00595B14"/>
    <w:rsid w:val="00597A96"/>
    <w:rsid w:val="005A6BBE"/>
    <w:rsid w:val="005B4F44"/>
    <w:rsid w:val="00645C19"/>
    <w:rsid w:val="006D1E4D"/>
    <w:rsid w:val="006D2427"/>
    <w:rsid w:val="006F4FBC"/>
    <w:rsid w:val="00721DE9"/>
    <w:rsid w:val="00732B7E"/>
    <w:rsid w:val="00743C32"/>
    <w:rsid w:val="00796BF6"/>
    <w:rsid w:val="00856C0A"/>
    <w:rsid w:val="00863AE2"/>
    <w:rsid w:val="00892A1C"/>
    <w:rsid w:val="00894B52"/>
    <w:rsid w:val="008A7C8B"/>
    <w:rsid w:val="00905ACC"/>
    <w:rsid w:val="00937745"/>
    <w:rsid w:val="0096328E"/>
    <w:rsid w:val="009A1145"/>
    <w:rsid w:val="009D1575"/>
    <w:rsid w:val="009E5F38"/>
    <w:rsid w:val="00AB1D9B"/>
    <w:rsid w:val="00AE05E1"/>
    <w:rsid w:val="00B01D05"/>
    <w:rsid w:val="00B03BA6"/>
    <w:rsid w:val="00B061CC"/>
    <w:rsid w:val="00B25160"/>
    <w:rsid w:val="00B3468F"/>
    <w:rsid w:val="00BE6C64"/>
    <w:rsid w:val="00C152B3"/>
    <w:rsid w:val="00C4223D"/>
    <w:rsid w:val="00CF3AF5"/>
    <w:rsid w:val="00D03014"/>
    <w:rsid w:val="00D11DD3"/>
    <w:rsid w:val="00DA58F1"/>
    <w:rsid w:val="00DC2256"/>
    <w:rsid w:val="00E234B5"/>
    <w:rsid w:val="00E43B70"/>
    <w:rsid w:val="00E5625C"/>
    <w:rsid w:val="00E61316"/>
    <w:rsid w:val="00E630A5"/>
    <w:rsid w:val="00E769E0"/>
    <w:rsid w:val="00EB48BE"/>
    <w:rsid w:val="00EB6239"/>
    <w:rsid w:val="00EC17B6"/>
    <w:rsid w:val="00EC6CB8"/>
    <w:rsid w:val="00EF78DC"/>
    <w:rsid w:val="00F275BD"/>
    <w:rsid w:val="00F9117C"/>
    <w:rsid w:val="00FA1936"/>
    <w:rsid w:val="00FC6ED6"/>
    <w:rsid w:val="00FF7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1E1E0DC"/>
  <w15:chartTrackingRefBased/>
  <w15:docId w15:val="{ACD8EFF5-B454-4D3D-9734-1917D71166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/>
    <w:lsdException w:name="heading 3" w:locked="0" w:semiHidden="1" w:uiPriority="9" w:unhideWhenUsed="1" w:qFormat="1"/>
    <w:lsdException w:name="heading 4" w:locked="0" w:semiHidden="1" w:uiPriority="9" w:unhideWhenUsed="1" w:qFormat="1"/>
    <w:lsdException w:name="heading 5" w:locked="0" w:semiHidden="1" w:uiPriority="9" w:unhideWhenUsed="1" w:qFormat="1"/>
    <w:lsdException w:name="heading 6" w:locked="0" w:semiHidden="1" w:uiPriority="9" w:unhideWhenUsed="1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0" w:uiPriority="22" w:qFormat="1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0" w:uiPriority="39"/>
    <w:lsdException w:name="Table Theme" w:semiHidden="1" w:unhideWhenUsed="1"/>
    <w:lsdException w:name="Placeholder Text" w:locked="0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/>
    <w:lsdException w:name="Quote" w:locked="0" w:uiPriority="29"/>
    <w:lsdException w:name="Intense Quote" w:locked="0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locked="0" w:uiPriority="21"/>
    <w:lsdException w:name="Subtle Reference" w:locked="0" w:uiPriority="31" w:qFormat="1"/>
    <w:lsdException w:name="Intense Reference" w:locked="0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630A5"/>
    <w:pPr>
      <w:spacing w:before="120" w:after="120"/>
    </w:pPr>
    <w:rPr>
      <w:rFonts w:ascii="Tahoma" w:hAnsi="Tahoma"/>
      <w:color w:val="000000" w:themeColor="text1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locked/>
    <w:rsid w:val="000949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AC005D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locked/>
    <w:rsid w:val="000949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AC005D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locked/>
    <w:rsid w:val="0009497F"/>
    <w:pPr>
      <w:keepNext/>
      <w:keepLines/>
      <w:spacing w:before="160" w:after="80"/>
      <w:outlineLvl w:val="2"/>
    </w:pPr>
    <w:rPr>
      <w:rFonts w:eastAsiaTheme="majorEastAsia" w:cstheme="majorBidi"/>
      <w:color w:val="AC005D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locked/>
    <w:rsid w:val="000949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AC005D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locked/>
    <w:rsid w:val="0009497F"/>
    <w:pPr>
      <w:keepNext/>
      <w:keepLines/>
      <w:spacing w:before="80" w:after="40"/>
      <w:outlineLvl w:val="4"/>
    </w:pPr>
    <w:rPr>
      <w:rFonts w:eastAsiaTheme="majorEastAsia" w:cstheme="majorBidi"/>
      <w:color w:val="AC005D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locked/>
    <w:rsid w:val="0009497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locked/>
    <w:rsid w:val="0009497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locked/>
    <w:rsid w:val="0009497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locked/>
    <w:rsid w:val="0009497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09497F"/>
    <w:rPr>
      <w:rFonts w:asciiTheme="majorHAnsi" w:eastAsiaTheme="majorEastAsia" w:hAnsiTheme="majorHAnsi" w:cstheme="majorBidi"/>
      <w:color w:val="AC005D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09497F"/>
    <w:rPr>
      <w:rFonts w:asciiTheme="majorHAnsi" w:eastAsiaTheme="majorEastAsia" w:hAnsiTheme="majorHAnsi" w:cstheme="majorBidi"/>
      <w:color w:val="AC005D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9497F"/>
    <w:rPr>
      <w:rFonts w:eastAsiaTheme="majorEastAsia" w:cstheme="majorBidi"/>
      <w:color w:val="AC005D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9497F"/>
    <w:rPr>
      <w:rFonts w:eastAsiaTheme="majorEastAsia" w:cstheme="majorBidi"/>
      <w:i/>
      <w:iCs/>
      <w:color w:val="AC005D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9497F"/>
    <w:rPr>
      <w:rFonts w:eastAsiaTheme="majorEastAsia" w:cstheme="majorBidi"/>
      <w:color w:val="AC005D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9497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9497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9497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9497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FA1936"/>
    <w:pPr>
      <w:spacing w:after="80"/>
      <w:contextualSpacing/>
    </w:pPr>
    <w:rPr>
      <w:rFonts w:eastAsiaTheme="majorEastAsia" w:cstheme="majorBidi"/>
      <w:b/>
      <w:color w:val="E6007E"/>
      <w:spacing w:val="-10"/>
      <w:kern w:val="28"/>
      <w:sz w:val="3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A1936"/>
    <w:rPr>
      <w:rFonts w:ascii="Tahoma" w:eastAsiaTheme="majorEastAsia" w:hAnsi="Tahoma" w:cstheme="majorBidi"/>
      <w:b/>
      <w:color w:val="E6007E"/>
      <w:spacing w:val="-10"/>
      <w:kern w:val="28"/>
      <w:sz w:val="3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96328E"/>
    <w:pPr>
      <w:numPr>
        <w:ilvl w:val="1"/>
      </w:numPr>
      <w:spacing w:after="160"/>
    </w:pPr>
    <w:rPr>
      <w:rFonts w:eastAsiaTheme="majorEastAsia" w:cstheme="majorBidi"/>
      <w:b/>
      <w:color w:val="E6007E"/>
      <w:spacing w:val="15"/>
      <w:sz w:val="32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6328E"/>
    <w:rPr>
      <w:rFonts w:ascii="Tahoma" w:eastAsiaTheme="majorEastAsia" w:hAnsi="Tahoma" w:cstheme="majorBidi"/>
      <w:b/>
      <w:color w:val="E6007E"/>
      <w:spacing w:val="15"/>
      <w:sz w:val="32"/>
      <w:szCs w:val="28"/>
    </w:rPr>
  </w:style>
  <w:style w:type="paragraph" w:styleId="Zitat">
    <w:name w:val="Quote"/>
    <w:basedOn w:val="Standard"/>
    <w:next w:val="Standard"/>
    <w:link w:val="ZitatZchn"/>
    <w:uiPriority w:val="29"/>
    <w:locked/>
    <w:rsid w:val="0009497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09497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locked/>
    <w:rsid w:val="0009497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locked/>
    <w:rsid w:val="0009497F"/>
    <w:rPr>
      <w:i/>
      <w:iCs/>
      <w:color w:val="AC005D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locked/>
    <w:rsid w:val="0009497F"/>
    <w:pPr>
      <w:pBdr>
        <w:top w:val="single" w:sz="4" w:space="10" w:color="AC005D" w:themeColor="accent1" w:themeShade="BF"/>
        <w:bottom w:val="single" w:sz="4" w:space="10" w:color="AC005D" w:themeColor="accent1" w:themeShade="BF"/>
      </w:pBdr>
      <w:spacing w:before="360" w:after="360"/>
      <w:ind w:left="864" w:right="864"/>
      <w:jc w:val="center"/>
    </w:pPr>
    <w:rPr>
      <w:i/>
      <w:iCs/>
      <w:color w:val="AC005D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09497F"/>
    <w:rPr>
      <w:i/>
      <w:iCs/>
      <w:color w:val="AC005D" w:themeColor="accent1" w:themeShade="BF"/>
    </w:rPr>
  </w:style>
  <w:style w:type="character" w:styleId="IntensiverVerweis">
    <w:name w:val="Intense Reference"/>
    <w:basedOn w:val="Absatz-Standardschriftart"/>
    <w:uiPriority w:val="32"/>
    <w:locked/>
    <w:rsid w:val="0009497F"/>
    <w:rPr>
      <w:b/>
      <w:bCs/>
      <w:smallCaps/>
      <w:color w:val="AC005D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locked/>
    <w:rsid w:val="0009497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9497F"/>
  </w:style>
  <w:style w:type="paragraph" w:styleId="Fuzeile">
    <w:name w:val="footer"/>
    <w:basedOn w:val="Standard"/>
    <w:link w:val="FuzeileZchn"/>
    <w:uiPriority w:val="99"/>
    <w:unhideWhenUsed/>
    <w:locked/>
    <w:rsid w:val="0009497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9497F"/>
  </w:style>
  <w:style w:type="paragraph" w:customStyle="1" w:styleId="p1">
    <w:name w:val="p1"/>
    <w:basedOn w:val="Standard"/>
    <w:locked/>
    <w:rsid w:val="0009497F"/>
    <w:rPr>
      <w:rFonts w:eastAsia="Times New Roman" w:cs="Tahoma"/>
      <w:color w:val="000000"/>
      <w:sz w:val="15"/>
      <w:szCs w:val="15"/>
      <w:lang w:eastAsia="de-DE"/>
    </w:rPr>
  </w:style>
  <w:style w:type="character" w:styleId="Hervorhebung">
    <w:name w:val="Emphasis"/>
    <w:basedOn w:val="Absatz-Standardschriftart"/>
    <w:uiPriority w:val="20"/>
    <w:qFormat/>
    <w:rsid w:val="0096328E"/>
    <w:rPr>
      <w:rFonts w:ascii="Tahoma" w:hAnsi="Tahoma"/>
      <w:i w:val="0"/>
      <w:iCs/>
      <w:color w:val="E6007E"/>
      <w:sz w:val="24"/>
    </w:rPr>
  </w:style>
  <w:style w:type="character" w:styleId="Fett">
    <w:name w:val="Strong"/>
    <w:basedOn w:val="Absatz-Standardschriftart"/>
    <w:uiPriority w:val="22"/>
    <w:qFormat/>
    <w:rsid w:val="00E5625C"/>
    <w:rPr>
      <w:rFonts w:ascii="Tahoma" w:hAnsi="Tahoma"/>
      <w:b/>
      <w:bCs/>
      <w:i w:val="0"/>
      <w:color w:val="000000" w:themeColor="text1"/>
      <w:sz w:val="20"/>
    </w:rPr>
  </w:style>
  <w:style w:type="table" w:styleId="Tabellenraster">
    <w:name w:val="Table Grid"/>
    <w:basedOn w:val="NormaleTabelle"/>
    <w:uiPriority w:val="39"/>
    <w:locked/>
    <w:rsid w:val="009632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infAbs">
    <w:name w:val="[Einf. Abs.]"/>
    <w:basedOn w:val="Standard"/>
    <w:uiPriority w:val="99"/>
    <w:locked/>
    <w:rsid w:val="00DC2256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hAnsi="MinionPro-Regular" w:cs="MinionPro-Regular"/>
      <w:color w:val="000000"/>
      <w:sz w:val="24"/>
      <w:lang w:val="en-GB"/>
    </w:rPr>
  </w:style>
  <w:style w:type="character" w:styleId="SchwacherVerweis">
    <w:name w:val="Subtle Reference"/>
    <w:basedOn w:val="Absatz-Standardschriftart"/>
    <w:uiPriority w:val="31"/>
    <w:qFormat/>
    <w:rsid w:val="00B01D05"/>
    <w:rPr>
      <w:rFonts w:ascii="Tahoma" w:hAnsi="Tahoma"/>
      <w:b w:val="0"/>
      <w:i w:val="0"/>
      <w:caps w:val="0"/>
      <w:smallCaps w:val="0"/>
      <w:color w:val="B2B2B2"/>
      <w:sz w:val="16"/>
    </w:rPr>
  </w:style>
  <w:style w:type="character" w:styleId="Platzhaltertext">
    <w:name w:val="Placeholder Text"/>
    <w:basedOn w:val="Absatz-Standardschriftart"/>
    <w:uiPriority w:val="99"/>
    <w:semiHidden/>
    <w:locked/>
    <w:rsid w:val="005A6BBE"/>
    <w:rPr>
      <w:color w:val="808080"/>
    </w:rPr>
  </w:style>
  <w:style w:type="character" w:customStyle="1" w:styleId="Inhaltssteuerlement">
    <w:name w:val="Inhaltssteuerlement"/>
    <w:basedOn w:val="Absatz-Standardschriftart"/>
    <w:uiPriority w:val="1"/>
    <w:locked/>
    <w:rsid w:val="000B581F"/>
    <w:rPr>
      <w:rFonts w:ascii="Tahoma" w:hAnsi="Tahoma"/>
      <w:color w:val="auto"/>
      <w:sz w:val="20"/>
    </w:rPr>
  </w:style>
  <w:style w:type="character" w:customStyle="1" w:styleId="StandardFett">
    <w:name w:val="Standard Fett"/>
    <w:basedOn w:val="Absatz-Standardschriftart"/>
    <w:uiPriority w:val="1"/>
    <w:locked/>
    <w:rsid w:val="00892A1C"/>
    <w:rPr>
      <w:rFonts w:ascii="Tahoma" w:hAnsi="Tahoma"/>
      <w:b/>
      <w:color w:val="000000" w:themeColor="text1"/>
      <w:sz w:val="20"/>
    </w:rPr>
  </w:style>
  <w:style w:type="character" w:customStyle="1" w:styleId="Untertitelpink">
    <w:name w:val="Untertitel pink"/>
    <w:basedOn w:val="Absatz-Standardschriftart"/>
    <w:uiPriority w:val="1"/>
    <w:locked/>
    <w:rsid w:val="006D1E4D"/>
    <w:rPr>
      <w:rFonts w:ascii="Tahoma" w:hAnsi="Tahoma"/>
      <w:b/>
      <w:color w:val="E6007E" w:themeColor="text2"/>
      <w:sz w:val="32"/>
    </w:rPr>
  </w:style>
  <w:style w:type="paragraph" w:customStyle="1" w:styleId="PflichtfeldSternchen">
    <w:name w:val="Pflichtfeld Sternchen"/>
    <w:basedOn w:val="Standard"/>
    <w:link w:val="PflichtfeldSternchenZchn"/>
    <w:qFormat/>
    <w:rsid w:val="00FC6ED6"/>
    <w:rPr>
      <w:color w:val="E6007E" w:themeColor="text2"/>
    </w:rPr>
  </w:style>
  <w:style w:type="character" w:customStyle="1" w:styleId="PflichtfeldSternchenZchn">
    <w:name w:val="Pflichtfeld Sternchen Zchn"/>
    <w:basedOn w:val="Absatz-Standardschriftart"/>
    <w:link w:val="PflichtfeldSternchen"/>
    <w:rsid w:val="00FC6ED6"/>
    <w:rPr>
      <w:rFonts w:ascii="Tahoma" w:hAnsi="Tahoma"/>
      <w:color w:val="E6007E" w:themeColor="text2"/>
      <w:sz w:val="20"/>
    </w:rPr>
  </w:style>
  <w:style w:type="paragraph" w:customStyle="1" w:styleId="Aufzhlung">
    <w:name w:val="Aufzählung"/>
    <w:basedOn w:val="Standard"/>
    <w:link w:val="AufzhlungZchn"/>
    <w:qFormat/>
    <w:rsid w:val="00137594"/>
    <w:pPr>
      <w:numPr>
        <w:numId w:val="1"/>
      </w:numPr>
    </w:pPr>
  </w:style>
  <w:style w:type="character" w:customStyle="1" w:styleId="AufzhlungZchn">
    <w:name w:val="Aufzählung Zchn"/>
    <w:basedOn w:val="Absatz-Standardschriftart"/>
    <w:link w:val="Aufzhlung"/>
    <w:rsid w:val="00137594"/>
    <w:rPr>
      <w:rFonts w:ascii="Tahoma" w:hAnsi="Tahoma"/>
      <w:color w:val="000000" w:themeColor="text1"/>
      <w:sz w:val="20"/>
    </w:rPr>
  </w:style>
  <w:style w:type="character" w:styleId="Hyperlink">
    <w:name w:val="Hyperlink"/>
    <w:basedOn w:val="Absatz-Standardschriftart"/>
    <w:uiPriority w:val="99"/>
    <w:unhideWhenUsed/>
    <w:locked/>
    <w:rsid w:val="00AE05E1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locked/>
    <w:rsid w:val="00AE05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245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ndra.Buchenberger@zg.ch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O:\4_Projektarbeit\4-3%20Projektmanagement\4-3-2%20Projekte\Projekte%20aktuell\Grundkompetenzen-SBFI\02-Gutscheine\04-Formulare\def-gesperrt-bkw\05-Projektergebnis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FA465BE740B4CBCB9775612E4981A0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F8A49FC-30D6-47FF-B67C-17C55F746F07}"/>
      </w:docPartPr>
      <w:docPartBody>
        <w:p w:rsidR="00317935" w:rsidRDefault="00317935">
          <w:pPr>
            <w:pStyle w:val="8FA465BE740B4CBCB9775612E4981A0E"/>
          </w:pPr>
          <w:r w:rsidRPr="00F31239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935"/>
    <w:rsid w:val="00317935"/>
    <w:rsid w:val="00E23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CH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8FA465BE740B4CBCB9775612E4981A0E">
    <w:name w:val="8FA465BE740B4CBCB9775612E4981A0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Einfach Besser">
      <a:dk1>
        <a:sysClr val="windowText" lastClr="000000"/>
      </a:dk1>
      <a:lt1>
        <a:sysClr val="window" lastClr="FFFFFF"/>
      </a:lt1>
      <a:dk2>
        <a:srgbClr val="E6007E"/>
      </a:dk2>
      <a:lt2>
        <a:srgbClr val="B2B2B2"/>
      </a:lt2>
      <a:accent1>
        <a:srgbClr val="E6007E"/>
      </a:accent1>
      <a:accent2>
        <a:srgbClr val="FA0089"/>
      </a:accent2>
      <a:accent3>
        <a:srgbClr val="FF33A3"/>
      </a:accent3>
      <a:accent4>
        <a:srgbClr val="FF8FCC"/>
      </a:accent4>
      <a:accent5>
        <a:srgbClr val="002060"/>
      </a:accent5>
      <a:accent6>
        <a:srgbClr val="EE0000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7EF22A-3383-4BC7-8867-49242C5DE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05-Projektergebnis.dotx</Template>
  <TotalTime>0</TotalTime>
  <Pages>2</Pages>
  <Words>128</Words>
  <Characters>810</Characters>
  <Application>Microsoft Office Word</Application>
  <DocSecurity>8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Bernadette Ammann</dc:creator>
  <cp:keywords/>
  <dc:description/>
  <cp:lastModifiedBy>Bernadette Ammann</cp:lastModifiedBy>
  <cp:revision>1</cp:revision>
  <dcterms:created xsi:type="dcterms:W3CDTF">2026-06-23T10:53:00Z</dcterms:created>
  <dcterms:modified xsi:type="dcterms:W3CDTF">2026-06-23T10:54:00Z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6c350c-d04c-42cf-a2dc-28029b354aa8_Enabled">
    <vt:lpwstr>true</vt:lpwstr>
  </property>
  <property fmtid="{D5CDD505-2E9C-101B-9397-08002B2CF9AE}" pid="3" name="MSIP_Label_5f6c350c-d04c-42cf-a2dc-28029b354aa8_SetDate">
    <vt:lpwstr>2026-06-23T10:54:47Z</vt:lpwstr>
  </property>
  <property fmtid="{D5CDD505-2E9C-101B-9397-08002B2CF9AE}" pid="4" name="MSIP_Label_5f6c350c-d04c-42cf-a2dc-28029b354aa8_Method">
    <vt:lpwstr>Standard</vt:lpwstr>
  </property>
  <property fmtid="{D5CDD505-2E9C-101B-9397-08002B2CF9AE}" pid="5" name="MSIP_Label_5f6c350c-d04c-42cf-a2dc-28029b354aa8_Name">
    <vt:lpwstr>KTZG_Intern</vt:lpwstr>
  </property>
  <property fmtid="{D5CDD505-2E9C-101B-9397-08002B2CF9AE}" pid="6" name="MSIP_Label_5f6c350c-d04c-42cf-a2dc-28029b354aa8_SiteId">
    <vt:lpwstr>7b979bcc-f4f4-4d20-8c59-e9b7a9406038</vt:lpwstr>
  </property>
  <property fmtid="{D5CDD505-2E9C-101B-9397-08002B2CF9AE}" pid="7" name="MSIP_Label_5f6c350c-d04c-42cf-a2dc-28029b354aa8_ActionId">
    <vt:lpwstr>cce40acf-2cb6-4103-88b5-8bde07b9c2b5</vt:lpwstr>
  </property>
  <property fmtid="{D5CDD505-2E9C-101B-9397-08002B2CF9AE}" pid="8" name="MSIP_Label_5f6c350c-d04c-42cf-a2dc-28029b354aa8_ContentBits">
    <vt:lpwstr>0</vt:lpwstr>
  </property>
  <property fmtid="{D5CDD505-2E9C-101B-9397-08002B2CF9AE}" pid="9" name="MSIP_Label_5f6c350c-d04c-42cf-a2dc-28029b354aa8_Tag">
    <vt:lpwstr>10, 3, 0, 1</vt:lpwstr>
  </property>
</Properties>
</file>