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C208A0" w14:textId="77777777" w:rsidR="0009497F" w:rsidRPr="009E5F38" w:rsidRDefault="0009497F" w:rsidP="00FC6ED6">
      <w:pPr>
        <w:pStyle w:val="PflichtfeldSternchen"/>
        <w:rPr>
          <w:rStyle w:val="Hervorhebung"/>
        </w:rPr>
      </w:pPr>
      <w:r w:rsidRPr="009E5F38">
        <w:rPr>
          <w:rStyle w:val="Hervorhebung"/>
        </w:rPr>
        <w:t>Bildungsgutscheinkurse</w:t>
      </w:r>
    </w:p>
    <w:p w14:paraId="76D1C8D9" w14:textId="77777777" w:rsidR="0009497F" w:rsidRPr="006D1E4D" w:rsidRDefault="0009497F" w:rsidP="009A18B4">
      <w:pPr>
        <w:pStyle w:val="Titel"/>
      </w:pPr>
      <w:r>
        <w:t xml:space="preserve">Antrag </w:t>
      </w:r>
      <w:r w:rsidR="009A18B4">
        <w:t>auf Projektförderung für die Entwicklung eines neuen Kurses «Grundkompetenzen Erwachsener»</w:t>
      </w:r>
    </w:p>
    <w:p w14:paraId="69132E28" w14:textId="77777777" w:rsidR="0009497F" w:rsidRDefault="0009497F"/>
    <w:p w14:paraId="1FDEA227" w14:textId="77777777" w:rsidR="009A18B4" w:rsidRDefault="009A18B4" w:rsidP="009A18B4">
      <w:r>
        <w:t>Um den Aufbau neuer Kursformate zu ermöglichen, können die Kursanbietenden um eine Anschubfinanzierung nachfragen. Das Gesuch enthält eine Kostenzusammenstellung für die Entwicklung des neuen Kursformats. Der Kantonsbeitrag beläuft sich auf maximal 60% der Entwicklungskosten bis zu einem Maximalbetrag von CHF 2000.00.</w:t>
      </w:r>
    </w:p>
    <w:p w14:paraId="3AFF820B" w14:textId="77777777" w:rsidR="009A18B4" w:rsidRDefault="009A18B4" w:rsidP="009A18B4">
      <w:r>
        <w:t xml:space="preserve">Alle dazu benötigten Formulare und Informationsunterlagen befinden sich auf der Webseite </w:t>
      </w:r>
      <w:hyperlink r:id="rId8" w:history="1">
        <w:r w:rsidRPr="00AD3677">
          <w:rPr>
            <w:rStyle w:val="Hyperlink"/>
          </w:rPr>
          <w:t>www.zg.ch/grundkompetenzen</w:t>
        </w:r>
      </w:hyperlink>
    </w:p>
    <w:p w14:paraId="772CAB98" w14:textId="77777777" w:rsidR="009A18B4" w:rsidRPr="0083463E" w:rsidRDefault="009A18B4" w:rsidP="009A18B4">
      <w:pPr>
        <w:tabs>
          <w:tab w:val="left" w:pos="2127"/>
        </w:tabs>
        <w:rPr>
          <w:rStyle w:val="Fett"/>
        </w:rPr>
      </w:pPr>
      <w:r w:rsidRPr="0083463E">
        <w:rPr>
          <w:rStyle w:val="Fett"/>
        </w:rPr>
        <w:t>Vorgehen:</w:t>
      </w:r>
    </w:p>
    <w:p w14:paraId="07BFF0FD" w14:textId="77777777" w:rsidR="009A18B4" w:rsidRDefault="009A18B4" w:rsidP="0083463E">
      <w:pPr>
        <w:pStyle w:val="NummerierteAufzhlung"/>
      </w:pPr>
      <w:r>
        <w:t>Die Kursanbietenden füllen untenstehende Projekteingabe aus.</w:t>
      </w:r>
    </w:p>
    <w:p w14:paraId="698CDCAB" w14:textId="16CB9DF1" w:rsidR="009A18B4" w:rsidRDefault="009A18B4" w:rsidP="0083463E">
      <w:pPr>
        <w:pStyle w:val="NummerierteAufzhlung"/>
      </w:pPr>
      <w:r>
        <w:t xml:space="preserve">Sie reichen sie beim Amt für Berufsbildung ein: </w:t>
      </w:r>
      <w:hyperlink r:id="rId9" w:history="1">
        <w:r w:rsidR="00F122D2" w:rsidRPr="00C82E4B">
          <w:rPr>
            <w:rStyle w:val="Hyperlink"/>
          </w:rPr>
          <w:t>Sandra.Buchenberger@zg.ch</w:t>
        </w:r>
      </w:hyperlink>
    </w:p>
    <w:p w14:paraId="5BFA8641" w14:textId="0A300067" w:rsidR="009A18B4" w:rsidRDefault="009A18B4" w:rsidP="0083463E">
      <w:pPr>
        <w:pStyle w:val="NummerierteAufzhlung"/>
      </w:pPr>
      <w:r>
        <w:t xml:space="preserve">Wenn sie gutgeheissen wird, stellen die Kursanbietenden den bewilligten Betrag dem Amt für Berufsbildung in Rechnung. Die Rechnung geht ebenfalls an </w:t>
      </w:r>
      <w:r>
        <w:fldChar w:fldCharType="begin"/>
      </w:r>
      <w:r>
        <w:instrText>HYPERLINK "mailto:bernadette.ammann@zg.ch"</w:instrText>
      </w:r>
      <w:r>
        <w:fldChar w:fldCharType="separate"/>
      </w:r>
      <w:r w:rsidR="00F122D2">
        <w:rPr>
          <w:rStyle w:val="Hyperlink"/>
        </w:rPr>
        <w:t>Sandra.Buchenberger</w:t>
      </w:r>
      <w:r w:rsidRPr="00AD3677">
        <w:rPr>
          <w:rStyle w:val="Hyperlink"/>
        </w:rPr>
        <w:t>@zg.ch</w:t>
      </w:r>
      <w:r>
        <w:fldChar w:fldCharType="end"/>
      </w:r>
      <w:r>
        <w:t>.</w:t>
      </w:r>
    </w:p>
    <w:p w14:paraId="34FD484D" w14:textId="77777777" w:rsidR="009A18B4" w:rsidRDefault="009A18B4" w:rsidP="0083463E">
      <w:pPr>
        <w:pStyle w:val="NummerierteAufzhlung"/>
      </w:pPr>
      <w:r>
        <w:t>Nach Abschluss der Projektentwicklung weisen die Kursanbietenden ihre Projektentwicklungsarbeit mit dem Formular «Projektergebnis» aus.</w:t>
      </w:r>
    </w:p>
    <w:p w14:paraId="73CB7FE5" w14:textId="77777777" w:rsidR="0083463E" w:rsidRDefault="0083463E" w:rsidP="0083463E">
      <w:pPr>
        <w:pStyle w:val="NummerierteAufzhlung"/>
        <w:numPr>
          <w:ilvl w:val="0"/>
          <w:numId w:val="0"/>
        </w:numPr>
        <w:ind w:left="357" w:hanging="357"/>
      </w:pPr>
    </w:p>
    <w:p w14:paraId="60F670CC" w14:textId="77777777" w:rsidR="0096328E" w:rsidRPr="009E5F38" w:rsidRDefault="0083463E" w:rsidP="00D03014">
      <w:pPr>
        <w:pStyle w:val="Untertitel"/>
      </w:pPr>
      <w:r>
        <w:t>Projekteingabe</w:t>
      </w:r>
    </w:p>
    <w:tbl>
      <w:tblPr>
        <w:tblW w:w="9537" w:type="dxa"/>
        <w:tblLook w:val="04A0" w:firstRow="1" w:lastRow="0" w:firstColumn="1" w:lastColumn="0" w:noHBand="0" w:noVBand="1"/>
      </w:tblPr>
      <w:tblGrid>
        <w:gridCol w:w="4717"/>
        <w:gridCol w:w="4820"/>
      </w:tblGrid>
      <w:tr w:rsidR="0096328E" w14:paraId="4122C9BB" w14:textId="77777777" w:rsidTr="00EC17B6">
        <w:tc>
          <w:tcPr>
            <w:tcW w:w="4717" w:type="dxa"/>
            <w:tcBorders>
              <w:bottom w:val="single" w:sz="4" w:space="0" w:color="B2B2B2" w:themeColor="background2"/>
            </w:tcBorders>
          </w:tcPr>
          <w:p w14:paraId="69521EA5" w14:textId="77777777" w:rsidR="0096328E" w:rsidRPr="00D03014" w:rsidRDefault="0096328E" w:rsidP="00D03014">
            <w:permStart w:id="995169232" w:edGrp="everyone" w:colFirst="1" w:colLast="1"/>
            <w:r w:rsidRPr="00D03014">
              <w:rPr>
                <w:rStyle w:val="Fett"/>
              </w:rPr>
              <w:t>Institution</w:t>
            </w:r>
            <w:r w:rsidRPr="00D03014">
              <w:t xml:space="preserve"> </w:t>
            </w:r>
            <w:r w:rsidR="00B061CC" w:rsidRPr="00D03014">
              <w:t>*</w:t>
            </w:r>
          </w:p>
        </w:tc>
        <w:tc>
          <w:tcPr>
            <w:tcW w:w="4820" w:type="dxa"/>
            <w:tcBorders>
              <w:bottom w:val="single" w:sz="4" w:space="0" w:color="B2B2B2" w:themeColor="background2"/>
            </w:tcBorders>
          </w:tcPr>
          <w:p w14:paraId="0E6E864C" w14:textId="77777777" w:rsidR="0096328E" w:rsidRPr="006D1E4D" w:rsidRDefault="0096328E" w:rsidP="00295E9B"/>
        </w:tc>
      </w:tr>
      <w:tr w:rsidR="0096328E" w14:paraId="0B71B1AE" w14:textId="77777777" w:rsidTr="00EC17B6">
        <w:tc>
          <w:tcPr>
            <w:tcW w:w="4717" w:type="dxa"/>
            <w:tcBorders>
              <w:top w:val="single" w:sz="4" w:space="0" w:color="B2B2B2" w:themeColor="background2"/>
              <w:bottom w:val="single" w:sz="4" w:space="0" w:color="B2B2B2" w:themeColor="background2"/>
            </w:tcBorders>
          </w:tcPr>
          <w:p w14:paraId="6EA1E6A5" w14:textId="77777777" w:rsidR="0096328E" w:rsidRPr="00D03014" w:rsidRDefault="0096328E" w:rsidP="00D03014">
            <w:permStart w:id="493510422" w:edGrp="everyone" w:colFirst="1" w:colLast="1"/>
            <w:permEnd w:id="995169232"/>
            <w:r w:rsidRPr="00D03014">
              <w:rPr>
                <w:rStyle w:val="Fett"/>
              </w:rPr>
              <w:t>Ansprechperson</w:t>
            </w:r>
            <w:r w:rsidR="00B061CC" w:rsidRPr="00D03014">
              <w:t xml:space="preserve"> *</w:t>
            </w:r>
          </w:p>
        </w:tc>
        <w:tc>
          <w:tcPr>
            <w:tcW w:w="4820" w:type="dxa"/>
            <w:tcBorders>
              <w:top w:val="single" w:sz="4" w:space="0" w:color="B2B2B2" w:themeColor="background2"/>
              <w:bottom w:val="single" w:sz="4" w:space="0" w:color="B2B2B2" w:themeColor="background2"/>
            </w:tcBorders>
          </w:tcPr>
          <w:p w14:paraId="541A2E5E" w14:textId="77777777" w:rsidR="0096328E" w:rsidRPr="006D1E4D" w:rsidRDefault="0096328E" w:rsidP="00295E9B"/>
        </w:tc>
      </w:tr>
      <w:tr w:rsidR="0096328E" w14:paraId="071B012D" w14:textId="77777777" w:rsidTr="00EC17B6">
        <w:tc>
          <w:tcPr>
            <w:tcW w:w="4717" w:type="dxa"/>
            <w:tcBorders>
              <w:top w:val="single" w:sz="4" w:space="0" w:color="B2B2B2" w:themeColor="background2"/>
              <w:bottom w:val="single" w:sz="4" w:space="0" w:color="B2B2B2" w:themeColor="background2"/>
            </w:tcBorders>
          </w:tcPr>
          <w:p w14:paraId="23BA1869" w14:textId="77777777" w:rsidR="0096328E" w:rsidRPr="00D03014" w:rsidRDefault="0083463E" w:rsidP="00D03014">
            <w:permStart w:id="657988383" w:edGrp="everyone" w:colFirst="1" w:colLast="1"/>
            <w:permEnd w:id="493510422"/>
            <w:r>
              <w:rPr>
                <w:rStyle w:val="Fett"/>
              </w:rPr>
              <w:t>E-Mail und Telefonnummer</w:t>
            </w:r>
            <w:r w:rsidR="00B061CC" w:rsidRPr="00D03014">
              <w:t xml:space="preserve"> *</w:t>
            </w:r>
          </w:p>
        </w:tc>
        <w:tc>
          <w:tcPr>
            <w:tcW w:w="4820" w:type="dxa"/>
            <w:tcBorders>
              <w:top w:val="single" w:sz="4" w:space="0" w:color="B2B2B2" w:themeColor="background2"/>
              <w:bottom w:val="single" w:sz="4" w:space="0" w:color="B2B2B2" w:themeColor="background2"/>
            </w:tcBorders>
          </w:tcPr>
          <w:p w14:paraId="35473076" w14:textId="77777777" w:rsidR="0096328E" w:rsidRPr="006D1E4D" w:rsidRDefault="0096328E" w:rsidP="00295E9B"/>
        </w:tc>
      </w:tr>
      <w:tr w:rsidR="0096328E" w14:paraId="79DFE60B" w14:textId="77777777" w:rsidTr="00EC17B6">
        <w:tc>
          <w:tcPr>
            <w:tcW w:w="4717" w:type="dxa"/>
            <w:tcBorders>
              <w:top w:val="single" w:sz="4" w:space="0" w:color="B2B2B2" w:themeColor="background2"/>
              <w:bottom w:val="single" w:sz="4" w:space="0" w:color="B2B2B2" w:themeColor="background2"/>
            </w:tcBorders>
          </w:tcPr>
          <w:p w14:paraId="3208DAD0" w14:textId="77777777" w:rsidR="0096328E" w:rsidRPr="00D03014" w:rsidRDefault="0083463E" w:rsidP="00D03014">
            <w:permStart w:id="1327714721" w:edGrp="everyone" w:colFirst="1" w:colLast="1"/>
            <w:permEnd w:id="657988383"/>
            <w:r>
              <w:rPr>
                <w:rStyle w:val="Fett"/>
              </w:rPr>
              <w:t>Strasse /Ort</w:t>
            </w:r>
            <w:r w:rsidRPr="00D03014">
              <w:t xml:space="preserve"> </w:t>
            </w:r>
            <w:r w:rsidR="00B061CC" w:rsidRPr="00D03014">
              <w:t>*</w:t>
            </w:r>
          </w:p>
        </w:tc>
        <w:tc>
          <w:tcPr>
            <w:tcW w:w="4820" w:type="dxa"/>
            <w:tcBorders>
              <w:top w:val="single" w:sz="4" w:space="0" w:color="B2B2B2" w:themeColor="background2"/>
              <w:bottom w:val="single" w:sz="4" w:space="0" w:color="B2B2B2" w:themeColor="background2"/>
            </w:tcBorders>
          </w:tcPr>
          <w:p w14:paraId="18BF31A3" w14:textId="77777777" w:rsidR="0096328E" w:rsidRPr="006D1E4D" w:rsidRDefault="0096328E" w:rsidP="00295E9B"/>
        </w:tc>
      </w:tr>
      <w:tr w:rsidR="0096328E" w14:paraId="0DBA3361" w14:textId="77777777" w:rsidTr="00EC17B6">
        <w:tc>
          <w:tcPr>
            <w:tcW w:w="4717" w:type="dxa"/>
            <w:tcBorders>
              <w:top w:val="single" w:sz="4" w:space="0" w:color="B2B2B2" w:themeColor="background2"/>
              <w:bottom w:val="single" w:sz="4" w:space="0" w:color="B2B2B2" w:themeColor="background2"/>
            </w:tcBorders>
          </w:tcPr>
          <w:p w14:paraId="1D893E2B" w14:textId="77777777" w:rsidR="0096328E" w:rsidRPr="00D03014" w:rsidRDefault="0083463E" w:rsidP="00D03014">
            <w:permStart w:id="302329225" w:edGrp="everyone" w:colFirst="1" w:colLast="1"/>
            <w:permEnd w:id="1327714721"/>
            <w:r w:rsidRPr="00D03014">
              <w:rPr>
                <w:rStyle w:val="Fett"/>
              </w:rPr>
              <w:t>Website</w:t>
            </w:r>
            <w:r w:rsidR="00B061CC" w:rsidRPr="00D03014">
              <w:t xml:space="preserve"> *</w:t>
            </w:r>
          </w:p>
        </w:tc>
        <w:tc>
          <w:tcPr>
            <w:tcW w:w="4820" w:type="dxa"/>
            <w:tcBorders>
              <w:top w:val="single" w:sz="4" w:space="0" w:color="B2B2B2" w:themeColor="background2"/>
              <w:bottom w:val="single" w:sz="4" w:space="0" w:color="B2B2B2" w:themeColor="background2"/>
            </w:tcBorders>
          </w:tcPr>
          <w:p w14:paraId="3522A900" w14:textId="77777777" w:rsidR="0096328E" w:rsidRPr="006D1E4D" w:rsidRDefault="0096328E" w:rsidP="00295E9B"/>
        </w:tc>
      </w:tr>
      <w:tr w:rsidR="0096328E" w14:paraId="02817EC8" w14:textId="77777777" w:rsidTr="00EC17B6">
        <w:tc>
          <w:tcPr>
            <w:tcW w:w="4717" w:type="dxa"/>
            <w:tcBorders>
              <w:top w:val="single" w:sz="4" w:space="0" w:color="B2B2B2" w:themeColor="background2"/>
              <w:bottom w:val="single" w:sz="4" w:space="0" w:color="B2B2B2" w:themeColor="background2"/>
            </w:tcBorders>
          </w:tcPr>
          <w:p w14:paraId="3B51C391" w14:textId="77777777" w:rsidR="0096328E" w:rsidRPr="0083463E" w:rsidRDefault="0083463E" w:rsidP="00D03014">
            <w:pPr>
              <w:rPr>
                <w:rStyle w:val="Fett"/>
              </w:rPr>
            </w:pPr>
            <w:permStart w:id="817956357" w:edGrp="everyone" w:colFirst="1" w:colLast="1"/>
            <w:permEnd w:id="302329225"/>
            <w:r w:rsidRPr="0083463E">
              <w:rPr>
                <w:rStyle w:val="Fett"/>
              </w:rPr>
              <w:t>IBAN</w:t>
            </w:r>
            <w:r w:rsidR="004D48AE">
              <w:rPr>
                <w:rStyle w:val="Fett"/>
              </w:rPr>
              <w:t>-</w:t>
            </w:r>
            <w:r w:rsidRPr="0083463E">
              <w:rPr>
                <w:rStyle w:val="Fett"/>
              </w:rPr>
              <w:t>Nummer</w:t>
            </w:r>
            <w:r>
              <w:rPr>
                <w:rStyle w:val="Fett"/>
              </w:rPr>
              <w:t xml:space="preserve"> </w:t>
            </w:r>
            <w:r w:rsidRPr="00D03014">
              <w:t>*</w:t>
            </w:r>
          </w:p>
        </w:tc>
        <w:tc>
          <w:tcPr>
            <w:tcW w:w="4820" w:type="dxa"/>
            <w:tcBorders>
              <w:top w:val="single" w:sz="4" w:space="0" w:color="B2B2B2" w:themeColor="background2"/>
              <w:bottom w:val="single" w:sz="4" w:space="0" w:color="B2B2B2" w:themeColor="background2"/>
            </w:tcBorders>
          </w:tcPr>
          <w:p w14:paraId="4AC85569" w14:textId="77777777" w:rsidR="0096328E" w:rsidRPr="006D1E4D" w:rsidRDefault="0096328E" w:rsidP="00295E9B"/>
        </w:tc>
      </w:tr>
      <w:tr w:rsidR="0096328E" w14:paraId="405E1A9D" w14:textId="77777777" w:rsidTr="00EC17B6">
        <w:tc>
          <w:tcPr>
            <w:tcW w:w="4717" w:type="dxa"/>
            <w:tcBorders>
              <w:top w:val="single" w:sz="4" w:space="0" w:color="B2B2B2" w:themeColor="background2"/>
              <w:bottom w:val="single" w:sz="4" w:space="0" w:color="B2B2B2" w:themeColor="background2"/>
            </w:tcBorders>
          </w:tcPr>
          <w:p w14:paraId="3CE965C5" w14:textId="77777777" w:rsidR="0096328E" w:rsidRPr="00D03014" w:rsidRDefault="0083463E" w:rsidP="00D03014">
            <w:pPr>
              <w:rPr>
                <w:rStyle w:val="Fett"/>
              </w:rPr>
            </w:pPr>
            <w:permStart w:id="676008167" w:edGrp="everyone" w:colFirst="1" w:colLast="1"/>
            <w:permEnd w:id="817956357"/>
            <w:r>
              <w:rPr>
                <w:rStyle w:val="Fett"/>
              </w:rPr>
              <w:t>Name Kontoinhaber/in</w:t>
            </w:r>
          </w:p>
        </w:tc>
        <w:tc>
          <w:tcPr>
            <w:tcW w:w="4820" w:type="dxa"/>
            <w:tcBorders>
              <w:top w:val="single" w:sz="4" w:space="0" w:color="B2B2B2" w:themeColor="background2"/>
              <w:bottom w:val="single" w:sz="4" w:space="0" w:color="B2B2B2" w:themeColor="background2"/>
            </w:tcBorders>
          </w:tcPr>
          <w:p w14:paraId="60F2095D" w14:textId="77777777" w:rsidR="0096328E" w:rsidRPr="006D1E4D" w:rsidRDefault="0096328E" w:rsidP="00295E9B"/>
        </w:tc>
      </w:tr>
      <w:permEnd w:id="676008167"/>
    </w:tbl>
    <w:p w14:paraId="752FCD1A" w14:textId="77777777" w:rsidR="00047B32" w:rsidRDefault="00047B32" w:rsidP="0096328E"/>
    <w:p w14:paraId="45DC5701" w14:textId="77777777" w:rsidR="0096328E" w:rsidRPr="009E5F38" w:rsidRDefault="0083463E" w:rsidP="00D03014">
      <w:pPr>
        <w:pStyle w:val="Untertitel"/>
      </w:pPr>
      <w:r>
        <w:t>Projektplanung</w:t>
      </w:r>
    </w:p>
    <w:tbl>
      <w:tblPr>
        <w:tblW w:w="9547" w:type="dxa"/>
        <w:tblLook w:val="04A0" w:firstRow="1" w:lastRow="0" w:firstColumn="1" w:lastColumn="0" w:noHBand="0" w:noVBand="1"/>
      </w:tblPr>
      <w:tblGrid>
        <w:gridCol w:w="4820"/>
        <w:gridCol w:w="4727"/>
      </w:tblGrid>
      <w:tr w:rsidR="00C152B3" w14:paraId="461D3A0D" w14:textId="77777777" w:rsidTr="00B061CC">
        <w:tc>
          <w:tcPr>
            <w:tcW w:w="4820" w:type="dxa"/>
            <w:tcBorders>
              <w:bottom w:val="single" w:sz="4" w:space="0" w:color="B2B2B2" w:themeColor="background2"/>
            </w:tcBorders>
          </w:tcPr>
          <w:p w14:paraId="3102A53E" w14:textId="77777777" w:rsidR="00047B32" w:rsidRPr="00D03014" w:rsidRDefault="004D48AE" w:rsidP="00D03014">
            <w:permStart w:id="1257798882" w:edGrp="everyone" w:colFirst="1" w:colLast="1"/>
            <w:r>
              <w:rPr>
                <w:rStyle w:val="Fett"/>
              </w:rPr>
              <w:t>Projektname</w:t>
            </w:r>
            <w:r w:rsidR="00B061CC" w:rsidRPr="00D03014">
              <w:t xml:space="preserve"> *</w:t>
            </w:r>
          </w:p>
        </w:tc>
        <w:sdt>
          <w:sdtPr>
            <w:alias w:val="Wählen Sie einen Bereich aus der Dropdown-Liste aus."/>
            <w:tag w:val="Wählen Sie einen Bereich aus der Dropdown-Liste aus."/>
            <w:id w:val="1943807262"/>
            <w:placeholder>
              <w:docPart w:val="01F172D2F30F474F8C2D6EBE83BA041A"/>
            </w:placeholder>
            <w:showingPlcHdr/>
            <w:dropDownList>
              <w:listItem w:value="Wählen Sie einen Bereich aus der Dropdown-Liste aus."/>
              <w:listItem w:displayText="Deutsch lesen und schreiben" w:value="Deutsch lesen und schreiben"/>
              <w:listItem w:displayText="Konversation" w:value="Konversation"/>
              <w:listItem w:displayText="Umgang mit elektronischen Hilfsmitteln" w:value="Umgang mit elektronischen Hilfsmitteln"/>
              <w:listItem w:displayText="Alltagsmathematik" w:value="Alltagsmathematik"/>
              <w:listItem w:displayText="bereichsübergreifend" w:value="bereichsübergreifend"/>
            </w:dropDownList>
          </w:sdtPr>
          <w:sdtEndPr/>
          <w:sdtContent>
            <w:permStart w:id="1204576557" w:edGrp="everyone" w:displacedByCustomXml="prev"/>
            <w:tc>
              <w:tcPr>
                <w:tcW w:w="4727" w:type="dxa"/>
                <w:tcBorders>
                  <w:bottom w:val="single" w:sz="4" w:space="0" w:color="B2B2B2" w:themeColor="background2"/>
                </w:tcBorders>
              </w:tcPr>
              <w:p w14:paraId="4D8A1A3B" w14:textId="77777777" w:rsidR="00047B32" w:rsidRPr="00D03014" w:rsidRDefault="001F4232" w:rsidP="00295E9B">
                <w:r w:rsidRPr="00D03014">
                  <w:t>Wählen Sie ein Element aus.</w:t>
                </w:r>
              </w:p>
            </w:tc>
            <w:permEnd w:id="1204576557" w:displacedByCustomXml="next"/>
          </w:sdtContent>
        </w:sdt>
      </w:tr>
      <w:tr w:rsidR="00C152B3" w14:paraId="3D9ED99C" w14:textId="77777777" w:rsidTr="00B061CC">
        <w:tc>
          <w:tcPr>
            <w:tcW w:w="4820" w:type="dxa"/>
            <w:tcBorders>
              <w:top w:val="single" w:sz="4" w:space="0" w:color="B2B2B2" w:themeColor="background2"/>
              <w:bottom w:val="single" w:sz="4" w:space="0" w:color="B2B2B2" w:themeColor="background2"/>
            </w:tcBorders>
          </w:tcPr>
          <w:p w14:paraId="6A48DEC9" w14:textId="77777777" w:rsidR="00047B32" w:rsidRPr="00D03014" w:rsidRDefault="004D48AE" w:rsidP="00D03014">
            <w:permStart w:id="1959080408" w:edGrp="everyone" w:colFirst="1" w:colLast="1"/>
            <w:permEnd w:id="1257798882"/>
            <w:r w:rsidRPr="004D48AE">
              <w:rPr>
                <w:rStyle w:val="Fett"/>
              </w:rPr>
              <w:t>Förderbereich</w:t>
            </w:r>
            <w:r w:rsidR="00B061CC" w:rsidRPr="00D03014">
              <w:t xml:space="preserve"> *</w:t>
            </w:r>
          </w:p>
        </w:tc>
        <w:tc>
          <w:tcPr>
            <w:tcW w:w="4727" w:type="dxa"/>
            <w:tcBorders>
              <w:top w:val="single" w:sz="4" w:space="0" w:color="B2B2B2" w:themeColor="background2"/>
              <w:bottom w:val="single" w:sz="4" w:space="0" w:color="B2B2B2" w:themeColor="background2"/>
            </w:tcBorders>
          </w:tcPr>
          <w:p w14:paraId="0897AB9A" w14:textId="77777777" w:rsidR="00047B32" w:rsidRPr="006D1E4D" w:rsidRDefault="00047B32" w:rsidP="00295E9B"/>
        </w:tc>
      </w:tr>
      <w:tr w:rsidR="00C152B3" w14:paraId="75568909" w14:textId="77777777" w:rsidTr="00B061CC">
        <w:tc>
          <w:tcPr>
            <w:tcW w:w="4820" w:type="dxa"/>
            <w:tcBorders>
              <w:top w:val="single" w:sz="4" w:space="0" w:color="B2B2B2" w:themeColor="background2"/>
              <w:bottom w:val="single" w:sz="4" w:space="0" w:color="B2B2B2" w:themeColor="background2"/>
            </w:tcBorders>
          </w:tcPr>
          <w:p w14:paraId="120F0506" w14:textId="77777777" w:rsidR="00047B32" w:rsidRPr="00D03014" w:rsidRDefault="004D48AE" w:rsidP="00D03014">
            <w:pPr>
              <w:rPr>
                <w:rStyle w:val="Fett"/>
              </w:rPr>
            </w:pPr>
            <w:permStart w:id="253258579" w:edGrp="everyone" w:colFirst="1" w:colLast="1"/>
            <w:permEnd w:id="1959080408"/>
            <w:r>
              <w:rPr>
                <w:rStyle w:val="Fett"/>
              </w:rPr>
              <w:t>Start- und Enddatum Projektentwicklung</w:t>
            </w:r>
            <w:r w:rsidR="00B061CC" w:rsidRPr="00D03014">
              <w:t xml:space="preserve"> *</w:t>
            </w:r>
          </w:p>
        </w:tc>
        <w:tc>
          <w:tcPr>
            <w:tcW w:w="4727" w:type="dxa"/>
            <w:tcBorders>
              <w:top w:val="single" w:sz="4" w:space="0" w:color="B2B2B2" w:themeColor="background2"/>
              <w:bottom w:val="single" w:sz="4" w:space="0" w:color="B2B2B2" w:themeColor="background2"/>
            </w:tcBorders>
          </w:tcPr>
          <w:p w14:paraId="6540785E" w14:textId="77777777" w:rsidR="00047B32" w:rsidRPr="006D1E4D" w:rsidRDefault="00047B32" w:rsidP="00295E9B"/>
        </w:tc>
      </w:tr>
      <w:tr w:rsidR="00C152B3" w14:paraId="5ACEEE61" w14:textId="77777777" w:rsidTr="00B061CC">
        <w:tc>
          <w:tcPr>
            <w:tcW w:w="4820" w:type="dxa"/>
            <w:tcBorders>
              <w:top w:val="single" w:sz="4" w:space="0" w:color="B2B2B2" w:themeColor="background2"/>
              <w:bottom w:val="single" w:sz="4" w:space="0" w:color="B2B2B2" w:themeColor="background2"/>
            </w:tcBorders>
          </w:tcPr>
          <w:p w14:paraId="13D404C6" w14:textId="77777777" w:rsidR="004319C6" w:rsidRPr="004D48AE" w:rsidRDefault="004D48AE" w:rsidP="00D03014">
            <w:pPr>
              <w:rPr>
                <w:b/>
                <w:bCs/>
              </w:rPr>
            </w:pPr>
            <w:permStart w:id="1404587942" w:edGrp="everyone" w:colFirst="1" w:colLast="1"/>
            <w:permEnd w:id="253258579"/>
            <w:r>
              <w:rPr>
                <w:rStyle w:val="Fett"/>
              </w:rPr>
              <w:t>Projektziele</w:t>
            </w:r>
            <w:r w:rsidR="00B061CC" w:rsidRPr="00D03014">
              <w:t xml:space="preserve"> *</w:t>
            </w:r>
          </w:p>
        </w:tc>
        <w:tc>
          <w:tcPr>
            <w:tcW w:w="4727" w:type="dxa"/>
            <w:tcBorders>
              <w:top w:val="single" w:sz="4" w:space="0" w:color="B2B2B2" w:themeColor="background2"/>
              <w:bottom w:val="single" w:sz="4" w:space="0" w:color="B2B2B2" w:themeColor="background2"/>
            </w:tcBorders>
          </w:tcPr>
          <w:p w14:paraId="47C7E5FD" w14:textId="77777777" w:rsidR="00047B32" w:rsidRPr="006D1E4D" w:rsidRDefault="00047B32" w:rsidP="00295E9B"/>
        </w:tc>
      </w:tr>
      <w:tr w:rsidR="00C152B3" w14:paraId="6D57621D" w14:textId="77777777" w:rsidTr="00B061CC">
        <w:tc>
          <w:tcPr>
            <w:tcW w:w="4820" w:type="dxa"/>
            <w:tcBorders>
              <w:top w:val="single" w:sz="4" w:space="0" w:color="B2B2B2" w:themeColor="background2"/>
              <w:bottom w:val="single" w:sz="4" w:space="0" w:color="B2B2B2" w:themeColor="background2"/>
            </w:tcBorders>
          </w:tcPr>
          <w:p w14:paraId="4F9BE66A" w14:textId="77777777" w:rsidR="00047B32" w:rsidRPr="00D03014" w:rsidRDefault="004D48AE" w:rsidP="00D03014">
            <w:pPr>
              <w:rPr>
                <w:rStyle w:val="Fett"/>
              </w:rPr>
            </w:pPr>
            <w:permStart w:id="572656190" w:edGrp="everyone" w:colFirst="1" w:colLast="1"/>
            <w:permEnd w:id="1404587942"/>
            <w:r>
              <w:rPr>
                <w:rStyle w:val="Fett"/>
              </w:rPr>
              <w:lastRenderedPageBreak/>
              <w:t>Zielgruppe</w:t>
            </w:r>
            <w:r w:rsidR="00B061CC" w:rsidRPr="00D03014">
              <w:t xml:space="preserve"> *</w:t>
            </w:r>
          </w:p>
        </w:tc>
        <w:tc>
          <w:tcPr>
            <w:tcW w:w="4727" w:type="dxa"/>
            <w:tcBorders>
              <w:top w:val="single" w:sz="4" w:space="0" w:color="B2B2B2" w:themeColor="background2"/>
              <w:bottom w:val="single" w:sz="4" w:space="0" w:color="B2B2B2" w:themeColor="background2"/>
            </w:tcBorders>
          </w:tcPr>
          <w:p w14:paraId="2AE34EEB" w14:textId="77777777" w:rsidR="00047B32" w:rsidRPr="006D1E4D" w:rsidRDefault="00047B32" w:rsidP="00295E9B"/>
        </w:tc>
      </w:tr>
      <w:tr w:rsidR="00C152B3" w14:paraId="7AC6E19B" w14:textId="77777777" w:rsidTr="00B061CC">
        <w:tc>
          <w:tcPr>
            <w:tcW w:w="4820" w:type="dxa"/>
            <w:tcBorders>
              <w:top w:val="single" w:sz="4" w:space="0" w:color="B2B2B2" w:themeColor="background2"/>
              <w:bottom w:val="single" w:sz="4" w:space="0" w:color="B2B2B2" w:themeColor="background2"/>
            </w:tcBorders>
          </w:tcPr>
          <w:p w14:paraId="4C5BDD15" w14:textId="77777777" w:rsidR="00047B32" w:rsidRPr="00D03014" w:rsidRDefault="004D48AE" w:rsidP="00D03014">
            <w:pPr>
              <w:rPr>
                <w:rStyle w:val="Fett"/>
              </w:rPr>
            </w:pPr>
            <w:permStart w:id="306593112" w:edGrp="everyone" w:colFirst="1" w:colLast="1"/>
            <w:permEnd w:id="572656190"/>
            <w:r>
              <w:rPr>
                <w:rStyle w:val="Fett"/>
              </w:rPr>
              <w:t>Voraussetzung der Teilnehmenden</w:t>
            </w:r>
            <w:r w:rsidR="00B061CC" w:rsidRPr="00D03014">
              <w:t xml:space="preserve"> *</w:t>
            </w:r>
          </w:p>
        </w:tc>
        <w:tc>
          <w:tcPr>
            <w:tcW w:w="4727" w:type="dxa"/>
            <w:tcBorders>
              <w:top w:val="single" w:sz="4" w:space="0" w:color="B2B2B2" w:themeColor="background2"/>
              <w:bottom w:val="single" w:sz="4" w:space="0" w:color="B2B2B2" w:themeColor="background2"/>
            </w:tcBorders>
          </w:tcPr>
          <w:p w14:paraId="7B3D53DB" w14:textId="77777777" w:rsidR="00047B32" w:rsidRPr="006D1E4D" w:rsidRDefault="00047B32" w:rsidP="00295E9B"/>
        </w:tc>
      </w:tr>
      <w:tr w:rsidR="00C152B3" w:rsidRPr="00937745" w14:paraId="3C945468" w14:textId="77777777" w:rsidTr="00B061CC">
        <w:tc>
          <w:tcPr>
            <w:tcW w:w="4820" w:type="dxa"/>
            <w:tcBorders>
              <w:top w:val="single" w:sz="4" w:space="0" w:color="B2B2B2" w:themeColor="background2"/>
              <w:bottom w:val="single" w:sz="4" w:space="0" w:color="B2B2B2" w:themeColor="background2"/>
            </w:tcBorders>
          </w:tcPr>
          <w:p w14:paraId="3AC9EAA0" w14:textId="77777777" w:rsidR="00047B32" w:rsidRPr="00D03014" w:rsidRDefault="00047B32" w:rsidP="00D03014">
            <w:permStart w:id="1314798060" w:edGrp="everyone" w:colFirst="1" w:colLast="1"/>
            <w:permEnd w:id="306593112"/>
            <w:r w:rsidRPr="00B061CC">
              <w:rPr>
                <w:rStyle w:val="Fett"/>
              </w:rPr>
              <w:t>Anzahl</w:t>
            </w:r>
            <w:r w:rsidRPr="00D03014">
              <w:t xml:space="preserve"> </w:t>
            </w:r>
            <w:r w:rsidR="004D48AE">
              <w:rPr>
                <w:rStyle w:val="Fett"/>
              </w:rPr>
              <w:t>und Dauer der Lektionen</w:t>
            </w:r>
            <w:r w:rsidR="00B061CC" w:rsidRPr="00D03014">
              <w:t xml:space="preserve"> *</w:t>
            </w:r>
          </w:p>
        </w:tc>
        <w:tc>
          <w:tcPr>
            <w:tcW w:w="4727" w:type="dxa"/>
            <w:tcBorders>
              <w:top w:val="single" w:sz="4" w:space="0" w:color="B2B2B2" w:themeColor="background2"/>
              <w:bottom w:val="single" w:sz="4" w:space="0" w:color="B2B2B2" w:themeColor="background2"/>
            </w:tcBorders>
          </w:tcPr>
          <w:p w14:paraId="6F3AC494" w14:textId="77777777" w:rsidR="00047B32" w:rsidRPr="006D1E4D" w:rsidRDefault="00047B32" w:rsidP="00295E9B"/>
        </w:tc>
      </w:tr>
      <w:tr w:rsidR="00C152B3" w14:paraId="589D0486" w14:textId="77777777" w:rsidTr="00B061CC">
        <w:tc>
          <w:tcPr>
            <w:tcW w:w="4820" w:type="dxa"/>
            <w:tcBorders>
              <w:top w:val="single" w:sz="4" w:space="0" w:color="B2B2B2" w:themeColor="background2"/>
              <w:bottom w:val="single" w:sz="4" w:space="0" w:color="B2B2B2" w:themeColor="background2"/>
            </w:tcBorders>
          </w:tcPr>
          <w:p w14:paraId="2176F053" w14:textId="77777777" w:rsidR="00047B32" w:rsidRPr="00D03014" w:rsidRDefault="004D48AE" w:rsidP="00D03014">
            <w:pPr>
              <w:rPr>
                <w:rStyle w:val="Fett"/>
              </w:rPr>
            </w:pPr>
            <w:permStart w:id="85336579" w:edGrp="everyone" w:colFirst="1" w:colLast="1"/>
            <w:permEnd w:id="1314798060"/>
            <w:r>
              <w:rPr>
                <w:rStyle w:val="Fett"/>
              </w:rPr>
              <w:t>Anzahl Teilnehmende: min - max</w:t>
            </w:r>
            <w:r w:rsidR="00B061CC" w:rsidRPr="00D03014">
              <w:t xml:space="preserve"> *</w:t>
            </w:r>
          </w:p>
        </w:tc>
        <w:tc>
          <w:tcPr>
            <w:tcW w:w="4727" w:type="dxa"/>
            <w:tcBorders>
              <w:top w:val="single" w:sz="4" w:space="0" w:color="B2B2B2" w:themeColor="background2"/>
              <w:bottom w:val="single" w:sz="4" w:space="0" w:color="B2B2B2" w:themeColor="background2"/>
            </w:tcBorders>
          </w:tcPr>
          <w:p w14:paraId="6AEE721F" w14:textId="77777777" w:rsidR="00047B32" w:rsidRPr="006D1E4D" w:rsidRDefault="00047B32" w:rsidP="00295E9B"/>
        </w:tc>
      </w:tr>
      <w:tr w:rsidR="00C152B3" w14:paraId="25292D37" w14:textId="77777777" w:rsidTr="00B061CC">
        <w:tc>
          <w:tcPr>
            <w:tcW w:w="4820" w:type="dxa"/>
            <w:tcBorders>
              <w:top w:val="single" w:sz="4" w:space="0" w:color="B2B2B2" w:themeColor="background2"/>
              <w:bottom w:val="single" w:sz="4" w:space="0" w:color="B2B2B2" w:themeColor="background2"/>
            </w:tcBorders>
          </w:tcPr>
          <w:p w14:paraId="1AC36CDD" w14:textId="77777777" w:rsidR="00047B32" w:rsidRPr="00D03014" w:rsidRDefault="004D48AE" w:rsidP="00D03014">
            <w:pPr>
              <w:rPr>
                <w:rStyle w:val="Fett"/>
              </w:rPr>
            </w:pPr>
            <w:permStart w:id="36059920" w:edGrp="everyone" w:colFirst="1" w:colLast="1"/>
            <w:permEnd w:id="85336579"/>
            <w:r>
              <w:rPr>
                <w:rStyle w:val="Fett"/>
              </w:rPr>
              <w:t>Durchführungsort</w:t>
            </w:r>
            <w:r w:rsidR="00B061CC" w:rsidRPr="00D03014">
              <w:t xml:space="preserve"> *</w:t>
            </w:r>
          </w:p>
        </w:tc>
        <w:tc>
          <w:tcPr>
            <w:tcW w:w="4727" w:type="dxa"/>
            <w:tcBorders>
              <w:top w:val="single" w:sz="4" w:space="0" w:color="B2B2B2" w:themeColor="background2"/>
              <w:bottom w:val="single" w:sz="4" w:space="0" w:color="B2B2B2" w:themeColor="background2"/>
            </w:tcBorders>
          </w:tcPr>
          <w:p w14:paraId="56340824" w14:textId="77777777" w:rsidR="00047B32" w:rsidRPr="006D1E4D" w:rsidRDefault="00047B32" w:rsidP="00295E9B"/>
        </w:tc>
      </w:tr>
      <w:tr w:rsidR="00C152B3" w14:paraId="631DE738" w14:textId="77777777" w:rsidTr="00B061CC">
        <w:tc>
          <w:tcPr>
            <w:tcW w:w="4820" w:type="dxa"/>
            <w:tcBorders>
              <w:top w:val="single" w:sz="4" w:space="0" w:color="B2B2B2" w:themeColor="background2"/>
              <w:bottom w:val="single" w:sz="4" w:space="0" w:color="B2B2B2" w:themeColor="background2"/>
            </w:tcBorders>
          </w:tcPr>
          <w:p w14:paraId="37B84C2E" w14:textId="77777777" w:rsidR="00047B32" w:rsidRPr="00D03014" w:rsidRDefault="004D48AE" w:rsidP="00D03014">
            <w:pPr>
              <w:rPr>
                <w:rStyle w:val="Fett"/>
              </w:rPr>
            </w:pPr>
            <w:permStart w:id="76813342" w:edGrp="everyone" w:colFirst="1" w:colLast="1"/>
            <w:permEnd w:id="36059920"/>
            <w:r>
              <w:rPr>
                <w:rStyle w:val="Fett"/>
              </w:rPr>
              <w:t>Kurspreis</w:t>
            </w:r>
          </w:p>
        </w:tc>
        <w:tc>
          <w:tcPr>
            <w:tcW w:w="4727" w:type="dxa"/>
            <w:tcBorders>
              <w:top w:val="single" w:sz="4" w:space="0" w:color="B2B2B2" w:themeColor="background2"/>
              <w:bottom w:val="single" w:sz="4" w:space="0" w:color="B2B2B2" w:themeColor="background2"/>
            </w:tcBorders>
          </w:tcPr>
          <w:p w14:paraId="344F5934" w14:textId="77777777" w:rsidR="00047B32" w:rsidRPr="006D1E4D" w:rsidRDefault="00047B32" w:rsidP="00295E9B"/>
        </w:tc>
      </w:tr>
      <w:permEnd w:id="76813342"/>
    </w:tbl>
    <w:p w14:paraId="0D3C4C8D" w14:textId="77777777" w:rsidR="0096328E" w:rsidRDefault="0096328E" w:rsidP="0096328E"/>
    <w:p w14:paraId="5D5184B4" w14:textId="77777777" w:rsidR="00B01D05" w:rsidRPr="004D48AE" w:rsidRDefault="004D48AE" w:rsidP="004D48AE">
      <w:pPr>
        <w:pStyle w:val="Untertitel"/>
      </w:pPr>
      <w:r>
        <w:t>Projektentwicklungskosten</w:t>
      </w:r>
    </w:p>
    <w:tbl>
      <w:tblPr>
        <w:tblW w:w="9638" w:type="dxa"/>
        <w:tblLook w:val="04A0" w:firstRow="1" w:lastRow="0" w:firstColumn="1" w:lastColumn="0" w:noHBand="0" w:noVBand="1"/>
      </w:tblPr>
      <w:tblGrid>
        <w:gridCol w:w="3344"/>
        <w:gridCol w:w="2098"/>
        <w:gridCol w:w="2098"/>
        <w:gridCol w:w="2098"/>
      </w:tblGrid>
      <w:tr w:rsidR="00FF3868" w14:paraId="03FBEE6F" w14:textId="77777777" w:rsidTr="00FF3868">
        <w:tc>
          <w:tcPr>
            <w:tcW w:w="3344" w:type="dxa"/>
          </w:tcPr>
          <w:p w14:paraId="1B5CD22C" w14:textId="77777777" w:rsidR="00FF3868" w:rsidRPr="00D03014" w:rsidRDefault="00FF3868" w:rsidP="00D03014">
            <w:pPr>
              <w:rPr>
                <w:rStyle w:val="Fett"/>
              </w:rPr>
            </w:pPr>
            <w:r>
              <w:rPr>
                <w:rStyle w:val="Fett"/>
              </w:rPr>
              <w:t>Projektschritte</w:t>
            </w:r>
          </w:p>
          <w:p w14:paraId="52F7A139" w14:textId="77777777" w:rsidR="00FF3868" w:rsidRPr="00D03014" w:rsidRDefault="00FF3868" w:rsidP="00D03014"/>
        </w:tc>
        <w:tc>
          <w:tcPr>
            <w:tcW w:w="2098" w:type="dxa"/>
          </w:tcPr>
          <w:p w14:paraId="00F0ED3D" w14:textId="77777777" w:rsidR="00FF3868" w:rsidRPr="00B061CC" w:rsidRDefault="00FF3868" w:rsidP="00D03014">
            <w:pPr>
              <w:rPr>
                <w:rStyle w:val="Fett"/>
              </w:rPr>
            </w:pPr>
            <w:r>
              <w:rPr>
                <w:rStyle w:val="Fett"/>
              </w:rPr>
              <w:t>Arbeitsstunden</w:t>
            </w:r>
          </w:p>
        </w:tc>
        <w:tc>
          <w:tcPr>
            <w:tcW w:w="2098" w:type="dxa"/>
          </w:tcPr>
          <w:p w14:paraId="35C9F55B" w14:textId="77777777" w:rsidR="00FF3868" w:rsidRPr="00B061CC" w:rsidRDefault="00FF3868" w:rsidP="00D03014">
            <w:pPr>
              <w:rPr>
                <w:rStyle w:val="Fett"/>
              </w:rPr>
            </w:pPr>
            <w:r>
              <w:rPr>
                <w:rStyle w:val="Fett"/>
              </w:rPr>
              <w:t>Stundenlohn</w:t>
            </w:r>
          </w:p>
        </w:tc>
        <w:tc>
          <w:tcPr>
            <w:tcW w:w="2098" w:type="dxa"/>
          </w:tcPr>
          <w:p w14:paraId="1FD686BE" w14:textId="77777777" w:rsidR="00FF3868" w:rsidRPr="00B061CC" w:rsidRDefault="00FF3868" w:rsidP="00D03014">
            <w:pPr>
              <w:rPr>
                <w:rStyle w:val="Fett"/>
              </w:rPr>
            </w:pPr>
            <w:r>
              <w:rPr>
                <w:rStyle w:val="Fett"/>
              </w:rPr>
              <w:t>Kosten pro Projektschritt</w:t>
            </w:r>
          </w:p>
        </w:tc>
      </w:tr>
      <w:tr w:rsidR="00FF3868" w:rsidRPr="005A6BBE" w14:paraId="2D833803" w14:textId="77777777" w:rsidTr="00FF3868">
        <w:tc>
          <w:tcPr>
            <w:tcW w:w="3344" w:type="dxa"/>
            <w:tcBorders>
              <w:bottom w:val="single" w:sz="4" w:space="0" w:color="B2B2B2" w:themeColor="background2"/>
            </w:tcBorders>
          </w:tcPr>
          <w:p w14:paraId="72F6CFC5" w14:textId="77777777" w:rsidR="00FF3868" w:rsidRPr="006D1E4D" w:rsidRDefault="00FF3868" w:rsidP="00295E9B">
            <w:permStart w:id="1316115616" w:edGrp="everyone" w:colFirst="0" w:colLast="0"/>
            <w:permStart w:id="143798928" w:edGrp="everyone" w:colFirst="1" w:colLast="1"/>
            <w:permStart w:id="638022047" w:edGrp="everyone" w:colFirst="2" w:colLast="2"/>
            <w:permStart w:id="1121985839" w:edGrp="everyone" w:colFirst="3" w:colLast="3"/>
          </w:p>
        </w:tc>
        <w:tc>
          <w:tcPr>
            <w:tcW w:w="2098" w:type="dxa"/>
            <w:tcBorders>
              <w:bottom w:val="single" w:sz="4" w:space="0" w:color="B2B2B2" w:themeColor="background2"/>
            </w:tcBorders>
          </w:tcPr>
          <w:p w14:paraId="018DA24B" w14:textId="77777777" w:rsidR="00FF3868" w:rsidRPr="006D1E4D" w:rsidRDefault="00FF3868" w:rsidP="00295E9B"/>
        </w:tc>
        <w:tc>
          <w:tcPr>
            <w:tcW w:w="2098" w:type="dxa"/>
            <w:tcBorders>
              <w:bottom w:val="single" w:sz="4" w:space="0" w:color="B2B2B2" w:themeColor="background2"/>
            </w:tcBorders>
          </w:tcPr>
          <w:p w14:paraId="3197D61D" w14:textId="77777777" w:rsidR="00FF3868" w:rsidRPr="006D1E4D" w:rsidRDefault="00FF3868" w:rsidP="00295E9B"/>
        </w:tc>
        <w:tc>
          <w:tcPr>
            <w:tcW w:w="2098" w:type="dxa"/>
            <w:tcBorders>
              <w:bottom w:val="single" w:sz="4" w:space="0" w:color="B2B2B2" w:themeColor="background2"/>
            </w:tcBorders>
          </w:tcPr>
          <w:p w14:paraId="28FDD939" w14:textId="77777777" w:rsidR="00FF3868" w:rsidRPr="006D1E4D" w:rsidRDefault="00FF3868" w:rsidP="00295E9B"/>
        </w:tc>
      </w:tr>
      <w:tr w:rsidR="00E30CDD" w:rsidRPr="005A6BBE" w14:paraId="3B114019" w14:textId="77777777" w:rsidTr="00FF3868">
        <w:tc>
          <w:tcPr>
            <w:tcW w:w="3344" w:type="dxa"/>
            <w:tcBorders>
              <w:bottom w:val="single" w:sz="4" w:space="0" w:color="B2B2B2" w:themeColor="background2"/>
            </w:tcBorders>
          </w:tcPr>
          <w:p w14:paraId="1E08942F" w14:textId="77777777" w:rsidR="00E30CDD" w:rsidRPr="006D1E4D" w:rsidRDefault="00E30CDD" w:rsidP="00295E9B">
            <w:permStart w:id="437012168" w:edGrp="everyone" w:colFirst="0" w:colLast="0"/>
            <w:permStart w:id="1736931828" w:edGrp="everyone" w:colFirst="1" w:colLast="1"/>
            <w:permStart w:id="1848967353" w:edGrp="everyone" w:colFirst="2" w:colLast="2"/>
            <w:permStart w:id="1681408973" w:edGrp="everyone" w:colFirst="3" w:colLast="3"/>
            <w:permEnd w:id="1316115616"/>
            <w:permEnd w:id="143798928"/>
            <w:permEnd w:id="638022047"/>
            <w:permEnd w:id="1121985839"/>
          </w:p>
        </w:tc>
        <w:tc>
          <w:tcPr>
            <w:tcW w:w="2098" w:type="dxa"/>
            <w:tcBorders>
              <w:bottom w:val="single" w:sz="4" w:space="0" w:color="B2B2B2" w:themeColor="background2"/>
            </w:tcBorders>
          </w:tcPr>
          <w:p w14:paraId="4A299D09" w14:textId="77777777" w:rsidR="00E30CDD" w:rsidRPr="006D1E4D" w:rsidRDefault="00E30CDD" w:rsidP="00295E9B"/>
        </w:tc>
        <w:tc>
          <w:tcPr>
            <w:tcW w:w="2098" w:type="dxa"/>
            <w:tcBorders>
              <w:bottom w:val="single" w:sz="4" w:space="0" w:color="B2B2B2" w:themeColor="background2"/>
            </w:tcBorders>
          </w:tcPr>
          <w:p w14:paraId="397A4F2E" w14:textId="77777777" w:rsidR="00E30CDD" w:rsidRPr="006D1E4D" w:rsidRDefault="00E30CDD" w:rsidP="00295E9B"/>
        </w:tc>
        <w:tc>
          <w:tcPr>
            <w:tcW w:w="2098" w:type="dxa"/>
            <w:tcBorders>
              <w:bottom w:val="single" w:sz="4" w:space="0" w:color="B2B2B2" w:themeColor="background2"/>
            </w:tcBorders>
          </w:tcPr>
          <w:p w14:paraId="243C5EE5" w14:textId="77777777" w:rsidR="00E30CDD" w:rsidRPr="006D1E4D" w:rsidRDefault="00E30CDD" w:rsidP="00295E9B"/>
        </w:tc>
      </w:tr>
      <w:tr w:rsidR="00E30CDD" w:rsidRPr="005A6BBE" w14:paraId="750EC88D" w14:textId="77777777" w:rsidTr="00FF3868">
        <w:tc>
          <w:tcPr>
            <w:tcW w:w="3344" w:type="dxa"/>
            <w:tcBorders>
              <w:bottom w:val="single" w:sz="4" w:space="0" w:color="B2B2B2" w:themeColor="background2"/>
            </w:tcBorders>
          </w:tcPr>
          <w:p w14:paraId="1FD4CECF" w14:textId="77777777" w:rsidR="00E30CDD" w:rsidRPr="006D1E4D" w:rsidRDefault="00E30CDD" w:rsidP="00295E9B">
            <w:permStart w:id="188119968" w:edGrp="everyone" w:colFirst="0" w:colLast="0"/>
            <w:permStart w:id="1539266724" w:edGrp="everyone" w:colFirst="1" w:colLast="1"/>
            <w:permStart w:id="1886353445" w:edGrp="everyone" w:colFirst="2" w:colLast="2"/>
            <w:permStart w:id="1346448455" w:edGrp="everyone" w:colFirst="3" w:colLast="3"/>
            <w:permEnd w:id="437012168"/>
            <w:permEnd w:id="1736931828"/>
            <w:permEnd w:id="1848967353"/>
            <w:permEnd w:id="1681408973"/>
          </w:p>
        </w:tc>
        <w:tc>
          <w:tcPr>
            <w:tcW w:w="2098" w:type="dxa"/>
            <w:tcBorders>
              <w:bottom w:val="single" w:sz="4" w:space="0" w:color="B2B2B2" w:themeColor="background2"/>
            </w:tcBorders>
          </w:tcPr>
          <w:p w14:paraId="420E98DE" w14:textId="77777777" w:rsidR="00E30CDD" w:rsidRPr="006D1E4D" w:rsidRDefault="00E30CDD" w:rsidP="00295E9B"/>
        </w:tc>
        <w:tc>
          <w:tcPr>
            <w:tcW w:w="2098" w:type="dxa"/>
            <w:tcBorders>
              <w:bottom w:val="single" w:sz="4" w:space="0" w:color="B2B2B2" w:themeColor="background2"/>
            </w:tcBorders>
          </w:tcPr>
          <w:p w14:paraId="450B42EE" w14:textId="77777777" w:rsidR="00E30CDD" w:rsidRPr="006D1E4D" w:rsidRDefault="00E30CDD" w:rsidP="00295E9B"/>
        </w:tc>
        <w:tc>
          <w:tcPr>
            <w:tcW w:w="2098" w:type="dxa"/>
            <w:tcBorders>
              <w:bottom w:val="single" w:sz="4" w:space="0" w:color="B2B2B2" w:themeColor="background2"/>
            </w:tcBorders>
          </w:tcPr>
          <w:p w14:paraId="5C138CD6" w14:textId="77777777" w:rsidR="00E30CDD" w:rsidRPr="006D1E4D" w:rsidRDefault="00E30CDD" w:rsidP="00295E9B"/>
        </w:tc>
      </w:tr>
      <w:tr w:rsidR="00E30CDD" w:rsidRPr="005A6BBE" w14:paraId="435FDBEF" w14:textId="77777777" w:rsidTr="00FF3868">
        <w:tc>
          <w:tcPr>
            <w:tcW w:w="3344" w:type="dxa"/>
            <w:tcBorders>
              <w:bottom w:val="single" w:sz="4" w:space="0" w:color="B2B2B2" w:themeColor="background2"/>
            </w:tcBorders>
          </w:tcPr>
          <w:p w14:paraId="5330CF1E" w14:textId="77777777" w:rsidR="00E30CDD" w:rsidRPr="006D1E4D" w:rsidRDefault="00E30CDD" w:rsidP="00295E9B">
            <w:permStart w:id="490938413" w:edGrp="everyone" w:colFirst="0" w:colLast="0"/>
            <w:permStart w:id="1333019073" w:edGrp="everyone" w:colFirst="1" w:colLast="1"/>
            <w:permStart w:id="405692759" w:edGrp="everyone" w:colFirst="2" w:colLast="2"/>
            <w:permStart w:id="1364743909" w:edGrp="everyone" w:colFirst="3" w:colLast="3"/>
            <w:permEnd w:id="188119968"/>
            <w:permEnd w:id="1539266724"/>
            <w:permEnd w:id="1886353445"/>
            <w:permEnd w:id="1346448455"/>
          </w:p>
        </w:tc>
        <w:tc>
          <w:tcPr>
            <w:tcW w:w="2098" w:type="dxa"/>
            <w:tcBorders>
              <w:bottom w:val="single" w:sz="4" w:space="0" w:color="B2B2B2" w:themeColor="background2"/>
            </w:tcBorders>
          </w:tcPr>
          <w:p w14:paraId="1286A285" w14:textId="77777777" w:rsidR="00E30CDD" w:rsidRPr="006D1E4D" w:rsidRDefault="00E30CDD" w:rsidP="00295E9B"/>
        </w:tc>
        <w:tc>
          <w:tcPr>
            <w:tcW w:w="2098" w:type="dxa"/>
            <w:tcBorders>
              <w:bottom w:val="single" w:sz="4" w:space="0" w:color="B2B2B2" w:themeColor="background2"/>
            </w:tcBorders>
          </w:tcPr>
          <w:p w14:paraId="52157C04" w14:textId="77777777" w:rsidR="00E30CDD" w:rsidRPr="006D1E4D" w:rsidRDefault="00E30CDD" w:rsidP="00295E9B"/>
        </w:tc>
        <w:tc>
          <w:tcPr>
            <w:tcW w:w="2098" w:type="dxa"/>
            <w:tcBorders>
              <w:bottom w:val="single" w:sz="4" w:space="0" w:color="B2B2B2" w:themeColor="background2"/>
            </w:tcBorders>
          </w:tcPr>
          <w:p w14:paraId="1D438C08" w14:textId="77777777" w:rsidR="00E30CDD" w:rsidRPr="006D1E4D" w:rsidRDefault="00E30CDD" w:rsidP="00295E9B"/>
        </w:tc>
      </w:tr>
      <w:tr w:rsidR="00E30CDD" w:rsidRPr="005A6BBE" w14:paraId="009600D5" w14:textId="77777777" w:rsidTr="00FF3868">
        <w:tc>
          <w:tcPr>
            <w:tcW w:w="3344" w:type="dxa"/>
            <w:tcBorders>
              <w:bottom w:val="single" w:sz="4" w:space="0" w:color="B2B2B2" w:themeColor="background2"/>
            </w:tcBorders>
          </w:tcPr>
          <w:p w14:paraId="4F852F2C" w14:textId="77777777" w:rsidR="00E30CDD" w:rsidRPr="006D1E4D" w:rsidRDefault="00E30CDD" w:rsidP="00295E9B">
            <w:permStart w:id="562918224" w:edGrp="everyone" w:colFirst="0" w:colLast="0"/>
            <w:permStart w:id="1021331278" w:edGrp="everyone" w:colFirst="1" w:colLast="1"/>
            <w:permStart w:id="48180336" w:edGrp="everyone" w:colFirst="2" w:colLast="2"/>
            <w:permStart w:id="533352340" w:edGrp="everyone" w:colFirst="3" w:colLast="3"/>
            <w:permEnd w:id="490938413"/>
            <w:permEnd w:id="1333019073"/>
            <w:permEnd w:id="405692759"/>
            <w:permEnd w:id="1364743909"/>
          </w:p>
        </w:tc>
        <w:tc>
          <w:tcPr>
            <w:tcW w:w="2098" w:type="dxa"/>
            <w:tcBorders>
              <w:bottom w:val="single" w:sz="4" w:space="0" w:color="B2B2B2" w:themeColor="background2"/>
            </w:tcBorders>
          </w:tcPr>
          <w:p w14:paraId="436F9289" w14:textId="77777777" w:rsidR="00E30CDD" w:rsidRPr="006D1E4D" w:rsidRDefault="00E30CDD" w:rsidP="00295E9B"/>
        </w:tc>
        <w:tc>
          <w:tcPr>
            <w:tcW w:w="2098" w:type="dxa"/>
            <w:tcBorders>
              <w:bottom w:val="single" w:sz="4" w:space="0" w:color="B2B2B2" w:themeColor="background2"/>
            </w:tcBorders>
          </w:tcPr>
          <w:p w14:paraId="2A556CA9" w14:textId="77777777" w:rsidR="00E30CDD" w:rsidRPr="006D1E4D" w:rsidRDefault="00E30CDD" w:rsidP="00295E9B"/>
        </w:tc>
        <w:tc>
          <w:tcPr>
            <w:tcW w:w="2098" w:type="dxa"/>
            <w:tcBorders>
              <w:bottom w:val="single" w:sz="4" w:space="0" w:color="B2B2B2" w:themeColor="background2"/>
            </w:tcBorders>
          </w:tcPr>
          <w:p w14:paraId="2A364F89" w14:textId="77777777" w:rsidR="00E30CDD" w:rsidRPr="006D1E4D" w:rsidRDefault="00E30CDD" w:rsidP="00295E9B"/>
        </w:tc>
      </w:tr>
      <w:tr w:rsidR="0062080C" w:rsidRPr="00530363" w14:paraId="7F16D89D" w14:textId="77777777" w:rsidTr="001E6946">
        <w:tc>
          <w:tcPr>
            <w:tcW w:w="7540" w:type="dxa"/>
            <w:gridSpan w:val="3"/>
            <w:tcBorders>
              <w:top w:val="single" w:sz="4" w:space="0" w:color="B2B2B2" w:themeColor="background2"/>
            </w:tcBorders>
          </w:tcPr>
          <w:p w14:paraId="15AA987D" w14:textId="77777777" w:rsidR="0062080C" w:rsidRPr="00B061CC" w:rsidRDefault="0062080C" w:rsidP="00FF3868">
            <w:pPr>
              <w:rPr>
                <w:rStyle w:val="Fett"/>
              </w:rPr>
            </w:pPr>
            <w:permStart w:id="1904889159" w:edGrp="everyone" w:colFirst="1" w:colLast="1"/>
            <w:permEnd w:id="562918224"/>
            <w:permEnd w:id="1021331278"/>
            <w:permEnd w:id="48180336"/>
            <w:permEnd w:id="533352340"/>
            <w:r>
              <w:rPr>
                <w:rStyle w:val="Fett"/>
              </w:rPr>
              <w:t>Gesamtkosten</w:t>
            </w:r>
          </w:p>
        </w:tc>
        <w:tc>
          <w:tcPr>
            <w:tcW w:w="2098" w:type="dxa"/>
            <w:tcBorders>
              <w:top w:val="single" w:sz="4" w:space="0" w:color="B2B2B2" w:themeColor="background2"/>
            </w:tcBorders>
          </w:tcPr>
          <w:p w14:paraId="4CA8B439" w14:textId="77777777" w:rsidR="0062080C" w:rsidRPr="00B061CC" w:rsidRDefault="0062080C" w:rsidP="00295E9B">
            <w:pPr>
              <w:rPr>
                <w:rStyle w:val="Fett"/>
              </w:rPr>
            </w:pPr>
          </w:p>
        </w:tc>
      </w:tr>
      <w:tr w:rsidR="00FC18C2" w:rsidRPr="00530363" w14:paraId="460444A0" w14:textId="77777777" w:rsidTr="001943FD">
        <w:tc>
          <w:tcPr>
            <w:tcW w:w="7540" w:type="dxa"/>
            <w:gridSpan w:val="3"/>
            <w:tcBorders>
              <w:top w:val="single" w:sz="4" w:space="0" w:color="B2B2B2" w:themeColor="background2"/>
            </w:tcBorders>
          </w:tcPr>
          <w:p w14:paraId="2A8108C1" w14:textId="77777777" w:rsidR="00FC18C2" w:rsidRPr="00B061CC" w:rsidRDefault="00FC18C2" w:rsidP="00E30CDD">
            <w:pPr>
              <w:rPr>
                <w:rStyle w:val="Fett"/>
              </w:rPr>
            </w:pPr>
            <w:permStart w:id="1474496330" w:edGrp="everyone" w:colFirst="1" w:colLast="1"/>
            <w:permEnd w:id="1904889159"/>
            <w:r>
              <w:rPr>
                <w:rStyle w:val="Fett"/>
              </w:rPr>
              <w:t>Antrag Kantonsbeitrag</w:t>
            </w:r>
            <w:r w:rsidR="00E30CDD">
              <w:rPr>
                <w:rStyle w:val="Fett"/>
              </w:rPr>
              <w:t xml:space="preserve"> </w:t>
            </w:r>
            <w:r>
              <w:t xml:space="preserve">(60% Gesamtkosten, </w:t>
            </w:r>
            <w:proofErr w:type="spellStart"/>
            <w:r>
              <w:t>max</w:t>
            </w:r>
            <w:proofErr w:type="spellEnd"/>
            <w:r>
              <w:t xml:space="preserve"> CHF 2000)</w:t>
            </w:r>
          </w:p>
        </w:tc>
        <w:tc>
          <w:tcPr>
            <w:tcW w:w="2098" w:type="dxa"/>
            <w:tcBorders>
              <w:top w:val="single" w:sz="4" w:space="0" w:color="B2B2B2" w:themeColor="background2"/>
            </w:tcBorders>
          </w:tcPr>
          <w:p w14:paraId="3339A88F" w14:textId="77777777" w:rsidR="00FC18C2" w:rsidRPr="00B061CC" w:rsidRDefault="00FC18C2" w:rsidP="00295E9B">
            <w:pPr>
              <w:rPr>
                <w:rStyle w:val="Fett"/>
              </w:rPr>
            </w:pPr>
          </w:p>
        </w:tc>
      </w:tr>
      <w:tr w:rsidR="00FF3868" w:rsidRPr="00530363" w14:paraId="3BB939F4" w14:textId="77777777" w:rsidTr="00FF3868">
        <w:tc>
          <w:tcPr>
            <w:tcW w:w="3344" w:type="dxa"/>
            <w:tcBorders>
              <w:top w:val="single" w:sz="4" w:space="0" w:color="B2B2B2" w:themeColor="background2"/>
            </w:tcBorders>
          </w:tcPr>
          <w:p w14:paraId="2CC97D53" w14:textId="77777777" w:rsidR="00FF3868" w:rsidRPr="00D03014" w:rsidRDefault="00FC18C2" w:rsidP="00FC18C2">
            <w:permStart w:id="772233406" w:edGrp="everyone" w:colFirst="3" w:colLast="3"/>
            <w:permStart w:id="741212764" w:edGrp="everyone" w:colFirst="1" w:colLast="1"/>
            <w:permEnd w:id="1474496330"/>
            <w:r>
              <w:rPr>
                <w:rStyle w:val="Fett"/>
              </w:rPr>
              <w:t>Ort, Datum</w:t>
            </w:r>
          </w:p>
        </w:tc>
        <w:tc>
          <w:tcPr>
            <w:tcW w:w="2098" w:type="dxa"/>
            <w:tcBorders>
              <w:top w:val="single" w:sz="4" w:space="0" w:color="B2B2B2" w:themeColor="background2"/>
            </w:tcBorders>
          </w:tcPr>
          <w:p w14:paraId="48D9B2C4" w14:textId="77777777" w:rsidR="00FF3868" w:rsidRPr="00B061CC" w:rsidRDefault="00FF3868" w:rsidP="00295E9B">
            <w:pPr>
              <w:rPr>
                <w:rStyle w:val="Fett"/>
              </w:rPr>
            </w:pPr>
          </w:p>
        </w:tc>
        <w:tc>
          <w:tcPr>
            <w:tcW w:w="2098" w:type="dxa"/>
            <w:tcBorders>
              <w:top w:val="single" w:sz="4" w:space="0" w:color="B2B2B2" w:themeColor="background2"/>
            </w:tcBorders>
          </w:tcPr>
          <w:p w14:paraId="62ABEC55" w14:textId="77777777" w:rsidR="00FF3868" w:rsidRPr="00B061CC" w:rsidRDefault="00FC18C2" w:rsidP="00FF3868">
            <w:pPr>
              <w:rPr>
                <w:rStyle w:val="Fett"/>
              </w:rPr>
            </w:pPr>
            <w:r>
              <w:rPr>
                <w:rStyle w:val="Fett"/>
              </w:rPr>
              <w:t>Unterschrift</w:t>
            </w:r>
          </w:p>
        </w:tc>
        <w:tc>
          <w:tcPr>
            <w:tcW w:w="2098" w:type="dxa"/>
            <w:tcBorders>
              <w:top w:val="single" w:sz="4" w:space="0" w:color="B2B2B2" w:themeColor="background2"/>
            </w:tcBorders>
          </w:tcPr>
          <w:p w14:paraId="78965EA1" w14:textId="77777777" w:rsidR="00FF3868" w:rsidRPr="00B061CC" w:rsidRDefault="00FF3868" w:rsidP="00295E9B">
            <w:pPr>
              <w:rPr>
                <w:rStyle w:val="Fett"/>
              </w:rPr>
            </w:pPr>
          </w:p>
        </w:tc>
      </w:tr>
    </w:tbl>
    <w:p w14:paraId="4BF11C08" w14:textId="77777777" w:rsidR="00B01D05" w:rsidRPr="00530363" w:rsidRDefault="00B01D05" w:rsidP="00B01D05">
      <w:permStart w:id="1192570303" w:edGrp="everyone"/>
      <w:permEnd w:id="772233406"/>
      <w:permEnd w:id="741212764"/>
      <w:permEnd w:id="1192570303"/>
    </w:p>
    <w:sectPr w:rsidR="00B01D05" w:rsidRPr="00530363" w:rsidSect="00C152B3">
      <w:headerReference w:type="even" r:id="rId10"/>
      <w:headerReference w:type="default" r:id="rId11"/>
      <w:footerReference w:type="even" r:id="rId12"/>
      <w:footerReference w:type="default" r:id="rId13"/>
      <w:headerReference w:type="first" r:id="rId14"/>
      <w:footerReference w:type="first" r:id="rId15"/>
      <w:pgSz w:w="11906" w:h="16838"/>
      <w:pgMar w:top="226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6BD45B" w14:textId="77777777" w:rsidR="00F122D2" w:rsidRPr="006D1E4D" w:rsidRDefault="00F122D2" w:rsidP="006D1E4D">
      <w:r>
        <w:separator/>
      </w:r>
    </w:p>
  </w:endnote>
  <w:endnote w:type="continuationSeparator" w:id="0">
    <w:p w14:paraId="61B750FC" w14:textId="77777777" w:rsidR="00F122D2" w:rsidRPr="006D1E4D" w:rsidRDefault="00F122D2" w:rsidP="006D1E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77B8B3" w14:textId="77777777" w:rsidR="00E30CDD" w:rsidRDefault="00E30CDD">
    <w:pPr>
      <w:spacing w:before="0" w:after="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9720820"/>
      <w:docPartObj>
        <w:docPartGallery w:val="Page Numbers (Bottom of Page)"/>
        <w:docPartUnique/>
      </w:docPartObj>
    </w:sdtPr>
    <w:sdtEndPr/>
    <w:sdtContent>
      <w:sdt>
        <w:sdtPr>
          <w:id w:val="-1705238520"/>
          <w:docPartObj>
            <w:docPartGallery w:val="Page Numbers (Top of Page)"/>
            <w:docPartUnique/>
          </w:docPartObj>
        </w:sdtPr>
        <w:sdtEndPr/>
        <w:sdtContent>
          <w:p w14:paraId="5DA9424D" w14:textId="77777777" w:rsidR="005A6BBE" w:rsidRPr="006D1E4D" w:rsidRDefault="004319C6" w:rsidP="006D1E4D">
            <w:r w:rsidRPr="006D1E4D">
              <w:fldChar w:fldCharType="begin"/>
            </w:r>
            <w:r w:rsidRPr="006D1E4D">
              <w:instrText>PAGE</w:instrText>
            </w:r>
            <w:r w:rsidRPr="006D1E4D">
              <w:fldChar w:fldCharType="separate"/>
            </w:r>
            <w:r w:rsidRPr="006D1E4D">
              <w:t>2</w:t>
            </w:r>
            <w:r w:rsidRPr="006D1E4D">
              <w:fldChar w:fldCharType="end"/>
            </w:r>
            <w:r w:rsidRPr="006D1E4D">
              <w:t xml:space="preserve"> von </w:t>
            </w:r>
            <w:r w:rsidRPr="006D1E4D">
              <w:fldChar w:fldCharType="begin"/>
            </w:r>
            <w:r w:rsidRPr="006D1E4D">
              <w:instrText>NUMPAGES</w:instrText>
            </w:r>
            <w:r w:rsidRPr="006D1E4D">
              <w:fldChar w:fldCharType="separate"/>
            </w:r>
            <w:r w:rsidRPr="006D1E4D">
              <w:t>2</w:t>
            </w:r>
            <w:r w:rsidRPr="006D1E4D">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332BA" w14:textId="77777777" w:rsidR="00E30CDD" w:rsidRDefault="00E30CDD">
    <w:pPr>
      <w:spacing w:before="0" w:after="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820C7B" w14:textId="77777777" w:rsidR="00F122D2" w:rsidRPr="006D1E4D" w:rsidRDefault="00F122D2" w:rsidP="006D1E4D">
      <w:r>
        <w:separator/>
      </w:r>
    </w:p>
  </w:footnote>
  <w:footnote w:type="continuationSeparator" w:id="0">
    <w:p w14:paraId="27D5AC04" w14:textId="77777777" w:rsidR="00F122D2" w:rsidRPr="006D1E4D" w:rsidRDefault="00F122D2" w:rsidP="006D1E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E63AB" w14:textId="77777777" w:rsidR="00E30CDD" w:rsidRDefault="00E30CDD">
    <w:pPr>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5723F4" w14:textId="77777777" w:rsidR="0009497F" w:rsidRPr="006D1E4D" w:rsidRDefault="0009497F" w:rsidP="006D1E4D">
    <w:r w:rsidRPr="00D03014">
      <w:rPr>
        <w:noProof/>
      </w:rPr>
      <w:drawing>
        <wp:anchor distT="0" distB="0" distL="114300" distR="114300" simplePos="0" relativeHeight="251658240" behindDoc="1" locked="0" layoutInCell="1" allowOverlap="1" wp14:anchorId="22703190" wp14:editId="2F6EAE4D">
          <wp:simplePos x="0" y="0"/>
          <wp:positionH relativeFrom="column">
            <wp:posOffset>-764540</wp:posOffset>
          </wp:positionH>
          <wp:positionV relativeFrom="page">
            <wp:posOffset>-17780</wp:posOffset>
          </wp:positionV>
          <wp:extent cx="7595870" cy="10736580"/>
          <wp:effectExtent l="0" t="0" r="0" b="0"/>
          <wp:wrapNone/>
          <wp:docPr id="76396893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968933" name="Grafik 763968933"/>
                  <pic:cNvPicPr/>
                </pic:nvPicPr>
                <pic:blipFill>
                  <a:blip r:embed="rId1">
                    <a:extLst>
                      <a:ext uri="{28A0092B-C50C-407E-A947-70E740481C1C}">
                        <a14:useLocalDpi xmlns:a14="http://schemas.microsoft.com/office/drawing/2010/main" val="0"/>
                      </a:ext>
                    </a:extLst>
                  </a:blip>
                  <a:stretch>
                    <a:fillRect/>
                  </a:stretch>
                </pic:blipFill>
                <pic:spPr>
                  <a:xfrm>
                    <a:off x="0" y="0"/>
                    <a:ext cx="7595870" cy="1073658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BB082" w14:textId="77777777" w:rsidR="00E30CDD" w:rsidRDefault="00E30CDD">
    <w:pPr>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07A5204"/>
    <w:multiLevelType w:val="hybridMultilevel"/>
    <w:tmpl w:val="70B2EB02"/>
    <w:lvl w:ilvl="0" w:tplc="CF487F54">
      <w:start w:val="1"/>
      <w:numFmt w:val="decimal"/>
      <w:pStyle w:val="NummerierteAufzhlung"/>
      <w:lvlText w:val="%1."/>
      <w:lvlJc w:val="left"/>
      <w:pPr>
        <w:ind w:left="1080" w:hanging="360"/>
      </w:p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 w15:restartNumberingAfterBreak="0">
    <w:nsid w:val="50081881"/>
    <w:multiLevelType w:val="hybridMultilevel"/>
    <w:tmpl w:val="60F28E74"/>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720619F3"/>
    <w:multiLevelType w:val="hybridMultilevel"/>
    <w:tmpl w:val="C9D45842"/>
    <w:lvl w:ilvl="0" w:tplc="303484A0">
      <w:start w:val="1"/>
      <w:numFmt w:val="bullet"/>
      <w:pStyle w:val="Aufzhlung"/>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29768800">
    <w:abstractNumId w:val="2"/>
  </w:num>
  <w:num w:numId="2" w16cid:durableId="445196522">
    <w:abstractNumId w:val="1"/>
  </w:num>
  <w:num w:numId="3" w16cid:durableId="5872701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readOnly" w:formatting="1" w:enforcement="1" w:cryptProviderType="rsaAES" w:cryptAlgorithmClass="hash" w:cryptAlgorithmType="typeAny" w:cryptAlgorithmSid="14" w:cryptSpinCount="100000" w:hash="sowB8ypzr9bBtkGorUAOokemjhVIy+N4QDrqn/iCIrIg6URMb8r96Li/7ukqT5AFsCgVezHEYfwfoeYWlIHrqg==" w:salt="dOOB4mko1b5q7k/zrA3a/A=="/>
  <w:autoFormatOverrid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22D2"/>
    <w:rsid w:val="00024C75"/>
    <w:rsid w:val="000467F8"/>
    <w:rsid w:val="00047B32"/>
    <w:rsid w:val="0005771E"/>
    <w:rsid w:val="00080E60"/>
    <w:rsid w:val="0009497F"/>
    <w:rsid w:val="000B581F"/>
    <w:rsid w:val="000E7718"/>
    <w:rsid w:val="001226D1"/>
    <w:rsid w:val="00126302"/>
    <w:rsid w:val="00137594"/>
    <w:rsid w:val="001A08EE"/>
    <w:rsid w:val="001B3C0D"/>
    <w:rsid w:val="001C5169"/>
    <w:rsid w:val="001F4232"/>
    <w:rsid w:val="00295E9B"/>
    <w:rsid w:val="002A54BE"/>
    <w:rsid w:val="00303B27"/>
    <w:rsid w:val="003307C0"/>
    <w:rsid w:val="00337688"/>
    <w:rsid w:val="003E5F04"/>
    <w:rsid w:val="004161B6"/>
    <w:rsid w:val="00425ED6"/>
    <w:rsid w:val="004319C6"/>
    <w:rsid w:val="00443683"/>
    <w:rsid w:val="00445E0A"/>
    <w:rsid w:val="0047692A"/>
    <w:rsid w:val="004C24BB"/>
    <w:rsid w:val="004C2816"/>
    <w:rsid w:val="004D48AE"/>
    <w:rsid w:val="00530363"/>
    <w:rsid w:val="00583061"/>
    <w:rsid w:val="00590810"/>
    <w:rsid w:val="00595B14"/>
    <w:rsid w:val="00597A96"/>
    <w:rsid w:val="005A6BBE"/>
    <w:rsid w:val="0062080C"/>
    <w:rsid w:val="00645C19"/>
    <w:rsid w:val="006B0B1C"/>
    <w:rsid w:val="006D1E4D"/>
    <w:rsid w:val="006F00DD"/>
    <w:rsid w:val="006F4FBC"/>
    <w:rsid w:val="00721DE9"/>
    <w:rsid w:val="00732B7E"/>
    <w:rsid w:val="00743C32"/>
    <w:rsid w:val="00796BF6"/>
    <w:rsid w:val="0083463E"/>
    <w:rsid w:val="00862D7B"/>
    <w:rsid w:val="00863AE2"/>
    <w:rsid w:val="00892A1C"/>
    <w:rsid w:val="00894B52"/>
    <w:rsid w:val="008A7C8B"/>
    <w:rsid w:val="00905ACC"/>
    <w:rsid w:val="00926B26"/>
    <w:rsid w:val="00937745"/>
    <w:rsid w:val="0096328E"/>
    <w:rsid w:val="009A1145"/>
    <w:rsid w:val="009A18B4"/>
    <w:rsid w:val="009D1575"/>
    <w:rsid w:val="009E5F38"/>
    <w:rsid w:val="00A86637"/>
    <w:rsid w:val="00AB1D9B"/>
    <w:rsid w:val="00AE05E1"/>
    <w:rsid w:val="00B01D05"/>
    <w:rsid w:val="00B03BA6"/>
    <w:rsid w:val="00B042F0"/>
    <w:rsid w:val="00B061CC"/>
    <w:rsid w:val="00B25160"/>
    <w:rsid w:val="00C152B3"/>
    <w:rsid w:val="00C3466E"/>
    <w:rsid w:val="00C4223D"/>
    <w:rsid w:val="00CF3AF5"/>
    <w:rsid w:val="00D03014"/>
    <w:rsid w:val="00D11DD3"/>
    <w:rsid w:val="00D810B6"/>
    <w:rsid w:val="00DA58F1"/>
    <w:rsid w:val="00DC2256"/>
    <w:rsid w:val="00E30CDD"/>
    <w:rsid w:val="00E43B70"/>
    <w:rsid w:val="00E5625C"/>
    <w:rsid w:val="00E61316"/>
    <w:rsid w:val="00E769E0"/>
    <w:rsid w:val="00EB48BE"/>
    <w:rsid w:val="00EB608D"/>
    <w:rsid w:val="00EB6239"/>
    <w:rsid w:val="00EC17B6"/>
    <w:rsid w:val="00EF78DC"/>
    <w:rsid w:val="00F122D2"/>
    <w:rsid w:val="00F9117C"/>
    <w:rsid w:val="00FC18C2"/>
    <w:rsid w:val="00FC6ED6"/>
    <w:rsid w:val="00FF3868"/>
    <w:rsid w:val="00FF7F16"/>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6FF498"/>
  <w15:chartTrackingRefBased/>
  <w15:docId w15:val="{1A684432-0626-4E53-9DC0-5880B195D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CH"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lsdException w:name="heading 3" w:locked="0" w:semiHidden="1" w:uiPriority="9" w:unhideWhenUsed="1" w:qFormat="1"/>
    <w:lsdException w:name="heading 4" w:locked="0" w:semiHidden="1" w:uiPriority="9" w:unhideWhenUsed="1" w:qFormat="1"/>
    <w:lsdException w:name="heading 5" w:locked="0" w:semiHidden="1" w:uiPriority="9" w:unhideWhenUsed="1" w:qFormat="1"/>
    <w:lsdException w:name="heading 6" w:locked="0" w:semiHidden="1" w:uiPriority="9" w:unhideWhenUsed="1" w:qFormat="1"/>
    <w:lsdException w:name="heading 7" w:locked="0" w:semiHidden="1" w:uiPriority="9" w:unhideWhenUsed="1" w:qFormat="1"/>
    <w:lsdException w:name="heading 8" w:locked="0" w:semiHidden="1" w:uiPriority="9" w:unhideWhenUsed="1" w:qFormat="1"/>
    <w:lsdException w:name="heading 9" w:locked="0"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0"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uiPriority="39"/>
    <w:lsdException w:name="Table Theme" w:semiHidden="1" w:unhideWhenUsed="1"/>
    <w:lsdException w:name="Placeholder Text" w:locked="0"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locked="0" w:uiPriority="29"/>
    <w:lsdException w:name="Intense Quote" w:locked="0"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locked="0" w:uiPriority="21"/>
    <w:lsdException w:name="Subtle Reference" w:locked="0" w:uiPriority="31" w:qFormat="1"/>
    <w:lsdException w:name="Intense Reference" w:locked="0"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C18C2"/>
    <w:pPr>
      <w:spacing w:before="120" w:after="120"/>
    </w:pPr>
    <w:rPr>
      <w:rFonts w:ascii="Tahoma" w:hAnsi="Tahoma"/>
      <w:color w:val="000000" w:themeColor="text1"/>
      <w:sz w:val="20"/>
    </w:rPr>
  </w:style>
  <w:style w:type="paragraph" w:styleId="berschrift1">
    <w:name w:val="heading 1"/>
    <w:basedOn w:val="Standard"/>
    <w:next w:val="Standard"/>
    <w:link w:val="berschrift1Zchn"/>
    <w:uiPriority w:val="9"/>
    <w:locked/>
    <w:rsid w:val="0009497F"/>
    <w:pPr>
      <w:keepNext/>
      <w:keepLines/>
      <w:spacing w:before="360" w:after="80"/>
      <w:outlineLvl w:val="0"/>
    </w:pPr>
    <w:rPr>
      <w:rFonts w:asciiTheme="majorHAnsi" w:eastAsiaTheme="majorEastAsia" w:hAnsiTheme="majorHAnsi" w:cstheme="majorBidi"/>
      <w:color w:val="AC005D" w:themeColor="accent1" w:themeShade="BF"/>
      <w:sz w:val="40"/>
      <w:szCs w:val="40"/>
    </w:rPr>
  </w:style>
  <w:style w:type="paragraph" w:styleId="berschrift2">
    <w:name w:val="heading 2"/>
    <w:basedOn w:val="Standard"/>
    <w:next w:val="Standard"/>
    <w:link w:val="berschrift2Zchn"/>
    <w:uiPriority w:val="9"/>
    <w:semiHidden/>
    <w:unhideWhenUsed/>
    <w:locked/>
    <w:rsid w:val="0009497F"/>
    <w:pPr>
      <w:keepNext/>
      <w:keepLines/>
      <w:spacing w:before="160" w:after="80"/>
      <w:outlineLvl w:val="1"/>
    </w:pPr>
    <w:rPr>
      <w:rFonts w:asciiTheme="majorHAnsi" w:eastAsiaTheme="majorEastAsia" w:hAnsiTheme="majorHAnsi" w:cstheme="majorBidi"/>
      <w:color w:val="AC005D" w:themeColor="accent1" w:themeShade="BF"/>
      <w:sz w:val="32"/>
      <w:szCs w:val="32"/>
    </w:rPr>
  </w:style>
  <w:style w:type="paragraph" w:styleId="berschrift3">
    <w:name w:val="heading 3"/>
    <w:basedOn w:val="Standard"/>
    <w:next w:val="Standard"/>
    <w:link w:val="berschrift3Zchn"/>
    <w:uiPriority w:val="9"/>
    <w:semiHidden/>
    <w:unhideWhenUsed/>
    <w:qFormat/>
    <w:locked/>
    <w:rsid w:val="0009497F"/>
    <w:pPr>
      <w:keepNext/>
      <w:keepLines/>
      <w:spacing w:before="160" w:after="80"/>
      <w:outlineLvl w:val="2"/>
    </w:pPr>
    <w:rPr>
      <w:rFonts w:eastAsiaTheme="majorEastAsia" w:cstheme="majorBidi"/>
      <w:color w:val="AC005D" w:themeColor="accent1" w:themeShade="BF"/>
      <w:sz w:val="28"/>
      <w:szCs w:val="28"/>
    </w:rPr>
  </w:style>
  <w:style w:type="paragraph" w:styleId="berschrift4">
    <w:name w:val="heading 4"/>
    <w:basedOn w:val="Standard"/>
    <w:next w:val="Standard"/>
    <w:link w:val="berschrift4Zchn"/>
    <w:uiPriority w:val="9"/>
    <w:semiHidden/>
    <w:unhideWhenUsed/>
    <w:qFormat/>
    <w:locked/>
    <w:rsid w:val="0009497F"/>
    <w:pPr>
      <w:keepNext/>
      <w:keepLines/>
      <w:spacing w:before="80" w:after="40"/>
      <w:outlineLvl w:val="3"/>
    </w:pPr>
    <w:rPr>
      <w:rFonts w:eastAsiaTheme="majorEastAsia" w:cstheme="majorBidi"/>
      <w:i/>
      <w:iCs/>
      <w:color w:val="AC005D" w:themeColor="accent1" w:themeShade="BF"/>
    </w:rPr>
  </w:style>
  <w:style w:type="paragraph" w:styleId="berschrift5">
    <w:name w:val="heading 5"/>
    <w:basedOn w:val="Standard"/>
    <w:next w:val="Standard"/>
    <w:link w:val="berschrift5Zchn"/>
    <w:uiPriority w:val="9"/>
    <w:semiHidden/>
    <w:unhideWhenUsed/>
    <w:qFormat/>
    <w:locked/>
    <w:rsid w:val="0009497F"/>
    <w:pPr>
      <w:keepNext/>
      <w:keepLines/>
      <w:spacing w:before="80" w:after="40"/>
      <w:outlineLvl w:val="4"/>
    </w:pPr>
    <w:rPr>
      <w:rFonts w:eastAsiaTheme="majorEastAsia" w:cstheme="majorBidi"/>
      <w:color w:val="AC005D" w:themeColor="accent1" w:themeShade="BF"/>
    </w:rPr>
  </w:style>
  <w:style w:type="paragraph" w:styleId="berschrift6">
    <w:name w:val="heading 6"/>
    <w:basedOn w:val="Standard"/>
    <w:next w:val="Standard"/>
    <w:link w:val="berschrift6Zchn"/>
    <w:uiPriority w:val="9"/>
    <w:semiHidden/>
    <w:unhideWhenUsed/>
    <w:qFormat/>
    <w:locked/>
    <w:rsid w:val="0009497F"/>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locked/>
    <w:rsid w:val="0009497F"/>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locked/>
    <w:rsid w:val="0009497F"/>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locked/>
    <w:rsid w:val="0009497F"/>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09497F"/>
    <w:rPr>
      <w:rFonts w:asciiTheme="majorHAnsi" w:eastAsiaTheme="majorEastAsia" w:hAnsiTheme="majorHAnsi" w:cstheme="majorBidi"/>
      <w:color w:val="AC005D" w:themeColor="accent1" w:themeShade="BF"/>
      <w:sz w:val="40"/>
      <w:szCs w:val="40"/>
    </w:rPr>
  </w:style>
  <w:style w:type="character" w:customStyle="1" w:styleId="berschrift2Zchn">
    <w:name w:val="Überschrift 2 Zchn"/>
    <w:basedOn w:val="Absatz-Standardschriftart"/>
    <w:link w:val="berschrift2"/>
    <w:uiPriority w:val="9"/>
    <w:semiHidden/>
    <w:rsid w:val="0009497F"/>
    <w:rPr>
      <w:rFonts w:asciiTheme="majorHAnsi" w:eastAsiaTheme="majorEastAsia" w:hAnsiTheme="majorHAnsi" w:cstheme="majorBidi"/>
      <w:color w:val="AC005D" w:themeColor="accent1" w:themeShade="BF"/>
      <w:sz w:val="32"/>
      <w:szCs w:val="32"/>
    </w:rPr>
  </w:style>
  <w:style w:type="character" w:customStyle="1" w:styleId="berschrift3Zchn">
    <w:name w:val="Überschrift 3 Zchn"/>
    <w:basedOn w:val="Absatz-Standardschriftart"/>
    <w:link w:val="berschrift3"/>
    <w:uiPriority w:val="9"/>
    <w:semiHidden/>
    <w:rsid w:val="0009497F"/>
    <w:rPr>
      <w:rFonts w:eastAsiaTheme="majorEastAsia" w:cstheme="majorBidi"/>
      <w:color w:val="AC005D" w:themeColor="accent1" w:themeShade="BF"/>
      <w:sz w:val="28"/>
      <w:szCs w:val="28"/>
    </w:rPr>
  </w:style>
  <w:style w:type="character" w:customStyle="1" w:styleId="berschrift4Zchn">
    <w:name w:val="Überschrift 4 Zchn"/>
    <w:basedOn w:val="Absatz-Standardschriftart"/>
    <w:link w:val="berschrift4"/>
    <w:uiPriority w:val="9"/>
    <w:semiHidden/>
    <w:rsid w:val="0009497F"/>
    <w:rPr>
      <w:rFonts w:eastAsiaTheme="majorEastAsia" w:cstheme="majorBidi"/>
      <w:i/>
      <w:iCs/>
      <w:color w:val="AC005D" w:themeColor="accent1" w:themeShade="BF"/>
    </w:rPr>
  </w:style>
  <w:style w:type="character" w:customStyle="1" w:styleId="berschrift5Zchn">
    <w:name w:val="Überschrift 5 Zchn"/>
    <w:basedOn w:val="Absatz-Standardschriftart"/>
    <w:link w:val="berschrift5"/>
    <w:uiPriority w:val="9"/>
    <w:semiHidden/>
    <w:rsid w:val="0009497F"/>
    <w:rPr>
      <w:rFonts w:eastAsiaTheme="majorEastAsia" w:cstheme="majorBidi"/>
      <w:color w:val="AC005D" w:themeColor="accent1" w:themeShade="BF"/>
    </w:rPr>
  </w:style>
  <w:style w:type="character" w:customStyle="1" w:styleId="berschrift6Zchn">
    <w:name w:val="Überschrift 6 Zchn"/>
    <w:basedOn w:val="Absatz-Standardschriftart"/>
    <w:link w:val="berschrift6"/>
    <w:uiPriority w:val="9"/>
    <w:semiHidden/>
    <w:rsid w:val="0009497F"/>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09497F"/>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09497F"/>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09497F"/>
    <w:rPr>
      <w:rFonts w:eastAsiaTheme="majorEastAsia" w:cstheme="majorBidi"/>
      <w:color w:val="272727" w:themeColor="text1" w:themeTint="D8"/>
    </w:rPr>
  </w:style>
  <w:style w:type="paragraph" w:styleId="Titel">
    <w:name w:val="Title"/>
    <w:basedOn w:val="Standard"/>
    <w:next w:val="Standard"/>
    <w:link w:val="TitelZchn"/>
    <w:uiPriority w:val="10"/>
    <w:qFormat/>
    <w:rsid w:val="009A18B4"/>
    <w:pPr>
      <w:spacing w:after="80"/>
      <w:contextualSpacing/>
    </w:pPr>
    <w:rPr>
      <w:rFonts w:eastAsiaTheme="majorEastAsia" w:cstheme="majorBidi"/>
      <w:b/>
      <w:color w:val="E6007E"/>
      <w:spacing w:val="-10"/>
      <w:kern w:val="28"/>
      <w:sz w:val="36"/>
      <w:szCs w:val="56"/>
    </w:rPr>
  </w:style>
  <w:style w:type="character" w:customStyle="1" w:styleId="TitelZchn">
    <w:name w:val="Titel Zchn"/>
    <w:basedOn w:val="Absatz-Standardschriftart"/>
    <w:link w:val="Titel"/>
    <w:uiPriority w:val="10"/>
    <w:rsid w:val="009A18B4"/>
    <w:rPr>
      <w:rFonts w:ascii="Tahoma" w:eastAsiaTheme="majorEastAsia" w:hAnsi="Tahoma" w:cstheme="majorBidi"/>
      <w:b/>
      <w:color w:val="E6007E"/>
      <w:spacing w:val="-10"/>
      <w:kern w:val="28"/>
      <w:sz w:val="36"/>
      <w:szCs w:val="56"/>
    </w:rPr>
  </w:style>
  <w:style w:type="paragraph" w:styleId="Untertitel">
    <w:name w:val="Subtitle"/>
    <w:basedOn w:val="Standard"/>
    <w:next w:val="Standard"/>
    <w:link w:val="UntertitelZchn"/>
    <w:uiPriority w:val="11"/>
    <w:qFormat/>
    <w:rsid w:val="0096328E"/>
    <w:pPr>
      <w:numPr>
        <w:ilvl w:val="1"/>
      </w:numPr>
      <w:spacing w:after="160"/>
    </w:pPr>
    <w:rPr>
      <w:rFonts w:eastAsiaTheme="majorEastAsia" w:cstheme="majorBidi"/>
      <w:b/>
      <w:color w:val="E6007E"/>
      <w:spacing w:val="15"/>
      <w:sz w:val="32"/>
      <w:szCs w:val="28"/>
    </w:rPr>
  </w:style>
  <w:style w:type="character" w:customStyle="1" w:styleId="UntertitelZchn">
    <w:name w:val="Untertitel Zchn"/>
    <w:basedOn w:val="Absatz-Standardschriftart"/>
    <w:link w:val="Untertitel"/>
    <w:uiPriority w:val="11"/>
    <w:rsid w:val="0096328E"/>
    <w:rPr>
      <w:rFonts w:ascii="Tahoma" w:eastAsiaTheme="majorEastAsia" w:hAnsi="Tahoma" w:cstheme="majorBidi"/>
      <w:b/>
      <w:color w:val="E6007E"/>
      <w:spacing w:val="15"/>
      <w:sz w:val="32"/>
      <w:szCs w:val="28"/>
    </w:rPr>
  </w:style>
  <w:style w:type="paragraph" w:styleId="Zitat">
    <w:name w:val="Quote"/>
    <w:basedOn w:val="Standard"/>
    <w:next w:val="Standard"/>
    <w:link w:val="ZitatZchn"/>
    <w:uiPriority w:val="29"/>
    <w:locked/>
    <w:rsid w:val="0009497F"/>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09497F"/>
    <w:rPr>
      <w:i/>
      <w:iCs/>
      <w:color w:val="404040" w:themeColor="text1" w:themeTint="BF"/>
    </w:rPr>
  </w:style>
  <w:style w:type="paragraph" w:styleId="Listenabsatz">
    <w:name w:val="List Paragraph"/>
    <w:basedOn w:val="Standard"/>
    <w:uiPriority w:val="34"/>
    <w:qFormat/>
    <w:locked/>
    <w:rsid w:val="0009497F"/>
    <w:pPr>
      <w:ind w:left="720"/>
      <w:contextualSpacing/>
    </w:pPr>
  </w:style>
  <w:style w:type="character" w:styleId="IntensiveHervorhebung">
    <w:name w:val="Intense Emphasis"/>
    <w:basedOn w:val="Absatz-Standardschriftart"/>
    <w:uiPriority w:val="21"/>
    <w:locked/>
    <w:rsid w:val="0009497F"/>
    <w:rPr>
      <w:i/>
      <w:iCs/>
      <w:color w:val="AC005D" w:themeColor="accent1" w:themeShade="BF"/>
    </w:rPr>
  </w:style>
  <w:style w:type="paragraph" w:styleId="IntensivesZitat">
    <w:name w:val="Intense Quote"/>
    <w:basedOn w:val="Standard"/>
    <w:next w:val="Standard"/>
    <w:link w:val="IntensivesZitatZchn"/>
    <w:uiPriority w:val="30"/>
    <w:locked/>
    <w:rsid w:val="0009497F"/>
    <w:pPr>
      <w:pBdr>
        <w:top w:val="single" w:sz="4" w:space="10" w:color="AC005D" w:themeColor="accent1" w:themeShade="BF"/>
        <w:bottom w:val="single" w:sz="4" w:space="10" w:color="AC005D" w:themeColor="accent1" w:themeShade="BF"/>
      </w:pBdr>
      <w:spacing w:before="360" w:after="360"/>
      <w:ind w:left="864" w:right="864"/>
      <w:jc w:val="center"/>
    </w:pPr>
    <w:rPr>
      <w:i/>
      <w:iCs/>
      <w:color w:val="AC005D" w:themeColor="accent1" w:themeShade="BF"/>
    </w:rPr>
  </w:style>
  <w:style w:type="character" w:customStyle="1" w:styleId="IntensivesZitatZchn">
    <w:name w:val="Intensives Zitat Zchn"/>
    <w:basedOn w:val="Absatz-Standardschriftart"/>
    <w:link w:val="IntensivesZitat"/>
    <w:uiPriority w:val="30"/>
    <w:rsid w:val="0009497F"/>
    <w:rPr>
      <w:i/>
      <w:iCs/>
      <w:color w:val="AC005D" w:themeColor="accent1" w:themeShade="BF"/>
    </w:rPr>
  </w:style>
  <w:style w:type="character" w:styleId="IntensiverVerweis">
    <w:name w:val="Intense Reference"/>
    <w:basedOn w:val="Absatz-Standardschriftart"/>
    <w:uiPriority w:val="32"/>
    <w:locked/>
    <w:rsid w:val="0009497F"/>
    <w:rPr>
      <w:b/>
      <w:bCs/>
      <w:smallCaps/>
      <w:color w:val="AC005D" w:themeColor="accent1" w:themeShade="BF"/>
      <w:spacing w:val="5"/>
    </w:rPr>
  </w:style>
  <w:style w:type="paragraph" w:styleId="Kopfzeile">
    <w:name w:val="header"/>
    <w:basedOn w:val="Standard"/>
    <w:link w:val="KopfzeileZchn"/>
    <w:uiPriority w:val="99"/>
    <w:unhideWhenUsed/>
    <w:locked/>
    <w:rsid w:val="0009497F"/>
    <w:pPr>
      <w:tabs>
        <w:tab w:val="center" w:pos="4536"/>
        <w:tab w:val="right" w:pos="9072"/>
      </w:tabs>
    </w:pPr>
  </w:style>
  <w:style w:type="character" w:customStyle="1" w:styleId="KopfzeileZchn">
    <w:name w:val="Kopfzeile Zchn"/>
    <w:basedOn w:val="Absatz-Standardschriftart"/>
    <w:link w:val="Kopfzeile"/>
    <w:uiPriority w:val="99"/>
    <w:rsid w:val="0009497F"/>
  </w:style>
  <w:style w:type="paragraph" w:styleId="Fuzeile">
    <w:name w:val="footer"/>
    <w:basedOn w:val="Standard"/>
    <w:link w:val="FuzeileZchn"/>
    <w:uiPriority w:val="99"/>
    <w:unhideWhenUsed/>
    <w:locked/>
    <w:rsid w:val="0009497F"/>
    <w:pPr>
      <w:tabs>
        <w:tab w:val="center" w:pos="4536"/>
        <w:tab w:val="right" w:pos="9072"/>
      </w:tabs>
    </w:pPr>
  </w:style>
  <w:style w:type="character" w:customStyle="1" w:styleId="FuzeileZchn">
    <w:name w:val="Fußzeile Zchn"/>
    <w:basedOn w:val="Absatz-Standardschriftart"/>
    <w:link w:val="Fuzeile"/>
    <w:uiPriority w:val="99"/>
    <w:rsid w:val="0009497F"/>
  </w:style>
  <w:style w:type="paragraph" w:customStyle="1" w:styleId="p1">
    <w:name w:val="p1"/>
    <w:basedOn w:val="Standard"/>
    <w:locked/>
    <w:rsid w:val="0009497F"/>
    <w:rPr>
      <w:rFonts w:eastAsia="Times New Roman" w:cs="Tahoma"/>
      <w:color w:val="000000"/>
      <w:sz w:val="15"/>
      <w:szCs w:val="15"/>
      <w:lang w:eastAsia="de-DE"/>
    </w:rPr>
  </w:style>
  <w:style w:type="character" w:styleId="Hervorhebung">
    <w:name w:val="Emphasis"/>
    <w:basedOn w:val="Absatz-Standardschriftart"/>
    <w:uiPriority w:val="20"/>
    <w:qFormat/>
    <w:rsid w:val="0096328E"/>
    <w:rPr>
      <w:rFonts w:ascii="Tahoma" w:hAnsi="Tahoma"/>
      <w:i w:val="0"/>
      <w:iCs/>
      <w:color w:val="E6007E"/>
      <w:sz w:val="24"/>
    </w:rPr>
  </w:style>
  <w:style w:type="character" w:styleId="Fett">
    <w:name w:val="Strong"/>
    <w:basedOn w:val="Absatz-Standardschriftart"/>
    <w:uiPriority w:val="22"/>
    <w:qFormat/>
    <w:rsid w:val="00E5625C"/>
    <w:rPr>
      <w:rFonts w:ascii="Tahoma" w:hAnsi="Tahoma"/>
      <w:b/>
      <w:bCs/>
      <w:i w:val="0"/>
      <w:color w:val="000000" w:themeColor="text1"/>
      <w:sz w:val="20"/>
    </w:rPr>
  </w:style>
  <w:style w:type="table" w:styleId="Tabellenraster">
    <w:name w:val="Table Grid"/>
    <w:basedOn w:val="NormaleTabelle"/>
    <w:uiPriority w:val="39"/>
    <w:locked/>
    <w:rsid w:val="009632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infAbs">
    <w:name w:val="[Einf. Abs.]"/>
    <w:basedOn w:val="Standard"/>
    <w:uiPriority w:val="99"/>
    <w:locked/>
    <w:rsid w:val="00DC2256"/>
    <w:pPr>
      <w:autoSpaceDE w:val="0"/>
      <w:autoSpaceDN w:val="0"/>
      <w:adjustRightInd w:val="0"/>
      <w:spacing w:before="0" w:after="0" w:line="288" w:lineRule="auto"/>
      <w:textAlignment w:val="center"/>
    </w:pPr>
    <w:rPr>
      <w:rFonts w:ascii="MinionPro-Regular" w:hAnsi="MinionPro-Regular" w:cs="MinionPro-Regular"/>
      <w:color w:val="000000"/>
      <w:sz w:val="24"/>
      <w:lang w:val="en-GB"/>
    </w:rPr>
  </w:style>
  <w:style w:type="character" w:styleId="SchwacherVerweis">
    <w:name w:val="Subtle Reference"/>
    <w:basedOn w:val="Absatz-Standardschriftart"/>
    <w:uiPriority w:val="31"/>
    <w:qFormat/>
    <w:rsid w:val="00B01D05"/>
    <w:rPr>
      <w:rFonts w:ascii="Tahoma" w:hAnsi="Tahoma"/>
      <w:b w:val="0"/>
      <w:i w:val="0"/>
      <w:caps w:val="0"/>
      <w:smallCaps w:val="0"/>
      <w:color w:val="B2B2B2"/>
      <w:sz w:val="16"/>
    </w:rPr>
  </w:style>
  <w:style w:type="character" w:styleId="Platzhaltertext">
    <w:name w:val="Placeholder Text"/>
    <w:basedOn w:val="Absatz-Standardschriftart"/>
    <w:uiPriority w:val="99"/>
    <w:semiHidden/>
    <w:locked/>
    <w:rsid w:val="005A6BBE"/>
    <w:rPr>
      <w:color w:val="808080"/>
    </w:rPr>
  </w:style>
  <w:style w:type="character" w:customStyle="1" w:styleId="Inhaltssteuerlement">
    <w:name w:val="Inhaltssteuerlement"/>
    <w:basedOn w:val="Absatz-Standardschriftart"/>
    <w:uiPriority w:val="1"/>
    <w:locked/>
    <w:rsid w:val="000B581F"/>
    <w:rPr>
      <w:rFonts w:ascii="Tahoma" w:hAnsi="Tahoma"/>
      <w:color w:val="auto"/>
      <w:sz w:val="20"/>
    </w:rPr>
  </w:style>
  <w:style w:type="character" w:customStyle="1" w:styleId="StandardFett">
    <w:name w:val="Standard Fett"/>
    <w:basedOn w:val="Absatz-Standardschriftart"/>
    <w:uiPriority w:val="1"/>
    <w:locked/>
    <w:rsid w:val="00892A1C"/>
    <w:rPr>
      <w:rFonts w:ascii="Tahoma" w:hAnsi="Tahoma"/>
      <w:b/>
      <w:color w:val="000000" w:themeColor="text1"/>
      <w:sz w:val="20"/>
    </w:rPr>
  </w:style>
  <w:style w:type="character" w:customStyle="1" w:styleId="Untertitelpink">
    <w:name w:val="Untertitel pink"/>
    <w:basedOn w:val="Absatz-Standardschriftart"/>
    <w:uiPriority w:val="1"/>
    <w:locked/>
    <w:rsid w:val="006D1E4D"/>
    <w:rPr>
      <w:rFonts w:ascii="Tahoma" w:hAnsi="Tahoma"/>
      <w:b/>
      <w:color w:val="E6007E" w:themeColor="text2"/>
      <w:sz w:val="32"/>
    </w:rPr>
  </w:style>
  <w:style w:type="paragraph" w:customStyle="1" w:styleId="PflichtfeldSternchen">
    <w:name w:val="Pflichtfeld Sternchen"/>
    <w:basedOn w:val="Standard"/>
    <w:link w:val="PflichtfeldSternchenZchn"/>
    <w:qFormat/>
    <w:rsid w:val="00FC6ED6"/>
    <w:rPr>
      <w:color w:val="E6007E" w:themeColor="text2"/>
    </w:rPr>
  </w:style>
  <w:style w:type="character" w:customStyle="1" w:styleId="PflichtfeldSternchenZchn">
    <w:name w:val="Pflichtfeld Sternchen Zchn"/>
    <w:basedOn w:val="Absatz-Standardschriftart"/>
    <w:link w:val="PflichtfeldSternchen"/>
    <w:rsid w:val="00FC6ED6"/>
    <w:rPr>
      <w:rFonts w:ascii="Tahoma" w:hAnsi="Tahoma"/>
      <w:color w:val="E6007E" w:themeColor="text2"/>
      <w:sz w:val="20"/>
    </w:rPr>
  </w:style>
  <w:style w:type="paragraph" w:customStyle="1" w:styleId="Aufzhlung">
    <w:name w:val="Aufzählung"/>
    <w:basedOn w:val="Standard"/>
    <w:link w:val="AufzhlungZchn"/>
    <w:qFormat/>
    <w:rsid w:val="00137594"/>
    <w:pPr>
      <w:numPr>
        <w:numId w:val="1"/>
      </w:numPr>
    </w:pPr>
  </w:style>
  <w:style w:type="character" w:customStyle="1" w:styleId="AufzhlungZchn">
    <w:name w:val="Aufzählung Zchn"/>
    <w:basedOn w:val="Absatz-Standardschriftart"/>
    <w:link w:val="Aufzhlung"/>
    <w:rsid w:val="00137594"/>
    <w:rPr>
      <w:rFonts w:ascii="Tahoma" w:hAnsi="Tahoma"/>
      <w:color w:val="000000" w:themeColor="text1"/>
      <w:sz w:val="20"/>
    </w:rPr>
  </w:style>
  <w:style w:type="character" w:styleId="Hyperlink">
    <w:name w:val="Hyperlink"/>
    <w:basedOn w:val="Absatz-Standardschriftart"/>
    <w:uiPriority w:val="99"/>
    <w:unhideWhenUsed/>
    <w:locked/>
    <w:rsid w:val="00AE05E1"/>
    <w:rPr>
      <w:color w:val="0563C1" w:themeColor="hyperlink"/>
      <w:u w:val="single"/>
    </w:rPr>
  </w:style>
  <w:style w:type="character" w:styleId="NichtaufgelsteErwhnung">
    <w:name w:val="Unresolved Mention"/>
    <w:basedOn w:val="Absatz-Standardschriftart"/>
    <w:uiPriority w:val="99"/>
    <w:semiHidden/>
    <w:unhideWhenUsed/>
    <w:locked/>
    <w:rsid w:val="00AE05E1"/>
    <w:rPr>
      <w:color w:val="605E5C"/>
      <w:shd w:val="clear" w:color="auto" w:fill="E1DFDD"/>
    </w:rPr>
  </w:style>
  <w:style w:type="paragraph" w:customStyle="1" w:styleId="NummerierteAufzhlung">
    <w:name w:val="Nummerierte Aufzählung"/>
    <w:basedOn w:val="Aufzhlung"/>
    <w:link w:val="NummerierteAufzhlungZchn"/>
    <w:qFormat/>
    <w:rsid w:val="0083463E"/>
    <w:pPr>
      <w:numPr>
        <w:numId w:val="3"/>
      </w:numPr>
      <w:ind w:left="357" w:hanging="357"/>
    </w:pPr>
  </w:style>
  <w:style w:type="character" w:customStyle="1" w:styleId="NummerierteAufzhlungZchn">
    <w:name w:val="Nummerierte Aufzählung Zchn"/>
    <w:basedOn w:val="AufzhlungZchn"/>
    <w:link w:val="NummerierteAufzhlung"/>
    <w:rsid w:val="0083463E"/>
    <w:rPr>
      <w:rFonts w:ascii="Tahoma" w:hAnsi="Tahoma"/>
      <w:color w:val="000000" w:themeColor="text1"/>
      <w:sz w:val="20"/>
    </w:rPr>
  </w:style>
  <w:style w:type="paragraph" w:styleId="berarbeitung">
    <w:name w:val="Revision"/>
    <w:hidden/>
    <w:uiPriority w:val="99"/>
    <w:semiHidden/>
    <w:rsid w:val="00FC18C2"/>
    <w:rPr>
      <w:rFonts w:ascii="Tahoma" w:hAnsi="Tahoma"/>
      <w:color w:val="000000" w:themeColor="text1"/>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2451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g.ch/grundkompetenzen"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andra.Buchenberger@zg.ch"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O:\4_Projektarbeit\4-3%20Projektmanagement\4-3-2%20Projekte\Projekte%20aktuell\Grundkompetenzen-SBFI\02-Gutscheine\04-Formulare\def-gesperrt-bkw\04-Antrag-Kurs-Projektf&#246;rderung.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1F172D2F30F474F8C2D6EBE83BA041A"/>
        <w:category>
          <w:name w:val="Allgemein"/>
          <w:gallery w:val="placeholder"/>
        </w:category>
        <w:types>
          <w:type w:val="bbPlcHdr"/>
        </w:types>
        <w:behaviors>
          <w:behavior w:val="content"/>
        </w:behaviors>
        <w:guid w:val="{1361F0B2-C9D5-485C-899A-8DB8E854E249}"/>
      </w:docPartPr>
      <w:docPartBody>
        <w:p w:rsidR="00E554C9" w:rsidRDefault="00E554C9">
          <w:pPr>
            <w:pStyle w:val="01F172D2F30F474F8C2D6EBE83BA041A"/>
          </w:pPr>
          <w:r w:rsidRPr="00F31239">
            <w:rPr>
              <w:rStyle w:val="Platzhaltertext"/>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4C9"/>
    <w:rsid w:val="00303B27"/>
    <w:rsid w:val="00E554C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CH" w:eastAsia="de-CH"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01F172D2F30F474F8C2D6EBE83BA041A">
    <w:name w:val="01F172D2F30F474F8C2D6EBE83BA041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Einfach Besser">
      <a:dk1>
        <a:sysClr val="windowText" lastClr="000000"/>
      </a:dk1>
      <a:lt1>
        <a:sysClr val="window" lastClr="FFFFFF"/>
      </a:lt1>
      <a:dk2>
        <a:srgbClr val="E6007E"/>
      </a:dk2>
      <a:lt2>
        <a:srgbClr val="B2B2B2"/>
      </a:lt2>
      <a:accent1>
        <a:srgbClr val="E6007E"/>
      </a:accent1>
      <a:accent2>
        <a:srgbClr val="FA0089"/>
      </a:accent2>
      <a:accent3>
        <a:srgbClr val="FF33A3"/>
      </a:accent3>
      <a:accent4>
        <a:srgbClr val="FF8FCC"/>
      </a:accent4>
      <a:accent5>
        <a:srgbClr val="002060"/>
      </a:accent5>
      <a:accent6>
        <a:srgbClr val="EE0000"/>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7EF22A-3383-4BC7-8867-49242C5DE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04-Antrag-Kurs-Projektförderung.dotx</Template>
  <TotalTime>0</TotalTime>
  <Pages>2</Pages>
  <Words>249</Words>
  <Characters>1572</Characters>
  <Application>Microsoft Office Word</Application>
  <DocSecurity>8</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Bernadette Ammann</dc:creator>
  <cp:keywords/>
  <dc:description/>
  <cp:lastModifiedBy>Bernadette Ammann</cp:lastModifiedBy>
  <cp:revision>1</cp:revision>
  <dcterms:created xsi:type="dcterms:W3CDTF">2026-06-23T10:48:00Z</dcterms:created>
  <dcterms:modified xsi:type="dcterms:W3CDTF">2026-06-23T10:50:00Z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6c350c-d04c-42cf-a2dc-28029b354aa8_Enabled">
    <vt:lpwstr>true</vt:lpwstr>
  </property>
  <property fmtid="{D5CDD505-2E9C-101B-9397-08002B2CF9AE}" pid="3" name="MSIP_Label_5f6c350c-d04c-42cf-a2dc-28029b354aa8_SetDate">
    <vt:lpwstr>2026-06-23T10:50:22Z</vt:lpwstr>
  </property>
  <property fmtid="{D5CDD505-2E9C-101B-9397-08002B2CF9AE}" pid="4" name="MSIP_Label_5f6c350c-d04c-42cf-a2dc-28029b354aa8_Method">
    <vt:lpwstr>Standard</vt:lpwstr>
  </property>
  <property fmtid="{D5CDD505-2E9C-101B-9397-08002B2CF9AE}" pid="5" name="MSIP_Label_5f6c350c-d04c-42cf-a2dc-28029b354aa8_Name">
    <vt:lpwstr>KTZG_Intern</vt:lpwstr>
  </property>
  <property fmtid="{D5CDD505-2E9C-101B-9397-08002B2CF9AE}" pid="6" name="MSIP_Label_5f6c350c-d04c-42cf-a2dc-28029b354aa8_SiteId">
    <vt:lpwstr>7b979bcc-f4f4-4d20-8c59-e9b7a9406038</vt:lpwstr>
  </property>
  <property fmtid="{D5CDD505-2E9C-101B-9397-08002B2CF9AE}" pid="7" name="MSIP_Label_5f6c350c-d04c-42cf-a2dc-28029b354aa8_ActionId">
    <vt:lpwstr>fb0ff712-c10a-40b3-bb03-00e41d6855c9</vt:lpwstr>
  </property>
  <property fmtid="{D5CDD505-2E9C-101B-9397-08002B2CF9AE}" pid="8" name="MSIP_Label_5f6c350c-d04c-42cf-a2dc-28029b354aa8_ContentBits">
    <vt:lpwstr>0</vt:lpwstr>
  </property>
  <property fmtid="{D5CDD505-2E9C-101B-9397-08002B2CF9AE}" pid="9" name="MSIP_Label_5f6c350c-d04c-42cf-a2dc-28029b354aa8_Tag">
    <vt:lpwstr>10, 3, 0, 1</vt:lpwstr>
  </property>
</Properties>
</file>