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5376D3" w14:textId="77777777" w:rsidR="0009497F" w:rsidRPr="009E5F38" w:rsidRDefault="0009497F" w:rsidP="00FC6ED6">
      <w:pPr>
        <w:pStyle w:val="PflichtfeldSternchen"/>
        <w:rPr>
          <w:rStyle w:val="Hervorhebung"/>
        </w:rPr>
      </w:pPr>
      <w:r w:rsidRPr="009E5F38">
        <w:rPr>
          <w:rStyle w:val="Hervorhebung"/>
        </w:rPr>
        <w:t>Bildungsgutscheinkurse</w:t>
      </w:r>
    </w:p>
    <w:p w14:paraId="0B025F56" w14:textId="77777777" w:rsidR="0009497F" w:rsidRPr="006D1E4D" w:rsidRDefault="00205D8C" w:rsidP="00905ACC">
      <w:pPr>
        <w:pStyle w:val="Titel"/>
      </w:pPr>
      <w:r>
        <w:t>Kurzprotokoll: Inhalt 1:1-Kurs</w:t>
      </w:r>
    </w:p>
    <w:p w14:paraId="7510222F" w14:textId="77777777" w:rsidR="0009497F" w:rsidRDefault="0009497F"/>
    <w:p w14:paraId="06FC4AE8" w14:textId="3CB1DC5F" w:rsidR="00AE05E1" w:rsidRDefault="00205D8C" w:rsidP="00205D8C">
      <w:r>
        <w:t xml:space="preserve">Schicken Sie dieses Kurzprotokoll nach Beendigung des Kurses an: </w:t>
      </w:r>
      <w:hyperlink r:id="rId8" w:history="1">
        <w:r w:rsidR="005672F5" w:rsidRPr="0021599B">
          <w:rPr>
            <w:rStyle w:val="Hyperlink"/>
          </w:rPr>
          <w:t>Sandra.Buchenberger@zg.ch</w:t>
        </w:r>
      </w:hyperlink>
    </w:p>
    <w:p w14:paraId="17D25411" w14:textId="77777777" w:rsidR="0096328E" w:rsidRDefault="0096328E"/>
    <w:p w14:paraId="7AEFC2F9" w14:textId="77777777" w:rsidR="0096328E" w:rsidRPr="009E5F38" w:rsidRDefault="0096328E" w:rsidP="00D03014">
      <w:pPr>
        <w:pStyle w:val="Untertitel"/>
      </w:pPr>
      <w:r w:rsidRPr="009E5F38">
        <w:t>Kursanbietende</w:t>
      </w:r>
    </w:p>
    <w:tbl>
      <w:tblPr>
        <w:tblW w:w="9537" w:type="dxa"/>
        <w:tblLook w:val="04A0" w:firstRow="1" w:lastRow="0" w:firstColumn="1" w:lastColumn="0" w:noHBand="0" w:noVBand="1"/>
      </w:tblPr>
      <w:tblGrid>
        <w:gridCol w:w="4717"/>
        <w:gridCol w:w="4820"/>
      </w:tblGrid>
      <w:tr w:rsidR="0096328E" w14:paraId="06AF93E9" w14:textId="77777777" w:rsidTr="00EC17B6">
        <w:tc>
          <w:tcPr>
            <w:tcW w:w="4717" w:type="dxa"/>
            <w:tcBorders>
              <w:bottom w:val="single" w:sz="4" w:space="0" w:color="B2B2B2" w:themeColor="background2"/>
            </w:tcBorders>
          </w:tcPr>
          <w:p w14:paraId="5B17D081" w14:textId="77777777" w:rsidR="0096328E" w:rsidRPr="00D03014" w:rsidRDefault="0096328E" w:rsidP="00D03014">
            <w:permStart w:id="1578828334" w:edGrp="everyone" w:colFirst="1" w:colLast="1"/>
            <w:r w:rsidRPr="00D03014">
              <w:rPr>
                <w:rStyle w:val="Fett"/>
              </w:rPr>
              <w:t>Institution</w:t>
            </w:r>
            <w:r w:rsidRPr="00D03014">
              <w:t xml:space="preserve"> </w:t>
            </w:r>
            <w:r w:rsidR="00B061CC" w:rsidRPr="00D03014">
              <w:t>*</w:t>
            </w:r>
          </w:p>
        </w:tc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3BA6BD0E" w14:textId="77777777" w:rsidR="0096328E" w:rsidRPr="006D1E4D" w:rsidRDefault="0096328E" w:rsidP="00B11282"/>
        </w:tc>
      </w:tr>
      <w:tr w:rsidR="0096328E" w14:paraId="68DDE988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8CA129C" w14:textId="77777777" w:rsidR="0096328E" w:rsidRPr="00D03014" w:rsidRDefault="00205D8C" w:rsidP="00D03014">
            <w:permStart w:id="752812786" w:edGrp="everyone" w:colFirst="1" w:colLast="1"/>
            <w:permEnd w:id="1578828334"/>
            <w:r>
              <w:rPr>
                <w:rStyle w:val="Fett"/>
              </w:rPr>
              <w:t>Lehrperson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B38B0A8" w14:textId="77777777" w:rsidR="0096328E" w:rsidRPr="006D1E4D" w:rsidRDefault="0096328E" w:rsidP="00B11282"/>
        </w:tc>
      </w:tr>
      <w:tr w:rsidR="0096328E" w14:paraId="6E1E81DC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2454F1B5" w14:textId="77777777" w:rsidR="0096328E" w:rsidRPr="00D03014" w:rsidRDefault="00205D8C" w:rsidP="00D03014">
            <w:permStart w:id="679293942" w:edGrp="everyone" w:colFirst="1" w:colLast="1"/>
            <w:permEnd w:id="752812786"/>
            <w:r>
              <w:rPr>
                <w:rStyle w:val="Fett"/>
              </w:rPr>
              <w:t>E-Mail Lehrperson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9C9646C" w14:textId="77777777" w:rsidR="0096328E" w:rsidRPr="006D1E4D" w:rsidRDefault="0096328E" w:rsidP="00B11282"/>
        </w:tc>
      </w:tr>
      <w:permEnd w:id="679293942"/>
    </w:tbl>
    <w:p w14:paraId="2368D414" w14:textId="77777777" w:rsidR="00047B32" w:rsidRDefault="00047B32" w:rsidP="0096328E"/>
    <w:p w14:paraId="079CC030" w14:textId="77777777" w:rsidR="0096328E" w:rsidRPr="009E5F38" w:rsidRDefault="00205D8C" w:rsidP="00D03014">
      <w:pPr>
        <w:pStyle w:val="Untertitel"/>
      </w:pPr>
      <w:r>
        <w:t>Kurzprotokoll</w:t>
      </w:r>
    </w:p>
    <w:tbl>
      <w:tblPr>
        <w:tblW w:w="9547" w:type="dxa"/>
        <w:tblLook w:val="04A0" w:firstRow="1" w:lastRow="0" w:firstColumn="1" w:lastColumn="0" w:noHBand="0" w:noVBand="1"/>
      </w:tblPr>
      <w:tblGrid>
        <w:gridCol w:w="4820"/>
        <w:gridCol w:w="4727"/>
      </w:tblGrid>
      <w:tr w:rsidR="00C152B3" w14:paraId="112AB6DD" w14:textId="77777777" w:rsidTr="00B061CC"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23859867" w14:textId="77777777" w:rsidR="00047B32" w:rsidRPr="00D03014" w:rsidRDefault="00047B32" w:rsidP="00D03014">
            <w:permStart w:id="670396744" w:edGrp="everyone" w:colFirst="1" w:colLast="1"/>
            <w:r w:rsidRPr="00B061CC">
              <w:rPr>
                <w:rStyle w:val="Fett"/>
              </w:rPr>
              <w:t>Bereich</w:t>
            </w:r>
            <w:r w:rsidR="00B061CC" w:rsidRPr="00D03014">
              <w:t xml:space="preserve"> *</w:t>
            </w:r>
          </w:p>
        </w:tc>
        <w:sdt>
          <w:sdtPr>
            <w:alias w:val="Wählen Sie einen Bereich aus der Dropdown-Liste aus."/>
            <w:tag w:val="Wählen Sie einen Bereich aus der Dropdown-Liste aus."/>
            <w:id w:val="1943807262"/>
            <w:placeholder>
              <w:docPart w:val="FBB19F4596904EA197942C0CECB3530C"/>
            </w:placeholder>
            <w:showingPlcHdr/>
            <w:dropDownList>
              <w:listItem w:value="Wählen Sie einen Bereich aus der Dropdown-Liste aus."/>
              <w:listItem w:displayText="Deutsch lesen und schreiben" w:value="Deutsch lesen und schreiben"/>
              <w:listItem w:displayText="Konversation" w:value="Konversation"/>
              <w:listItem w:displayText="Umgang mit elektronischen Hilfsmitteln" w:value="Umgang mit elektronischen Hilfsmitteln"/>
              <w:listItem w:displayText="Alltagsmathematik" w:value="Alltagsmathematik"/>
              <w:listItem w:displayText="bereichsübergreifend" w:value="bereichsübergreifend"/>
            </w:dropDownList>
          </w:sdtPr>
          <w:sdtEndPr/>
          <w:sdtContent>
            <w:tc>
              <w:tcPr>
                <w:tcW w:w="4727" w:type="dxa"/>
                <w:tcBorders>
                  <w:bottom w:val="single" w:sz="4" w:space="0" w:color="B2B2B2" w:themeColor="background2"/>
                </w:tcBorders>
              </w:tcPr>
              <w:p w14:paraId="57346C47" w14:textId="77777777" w:rsidR="00047B32" w:rsidRPr="00D03014" w:rsidRDefault="001F4232" w:rsidP="00B11282">
                <w:r w:rsidRPr="00D03014">
                  <w:t>Wählen Sie ein Element aus.</w:t>
                </w:r>
              </w:p>
            </w:tc>
          </w:sdtContent>
        </w:sdt>
      </w:tr>
      <w:tr w:rsidR="00C152B3" w14:paraId="2B87D443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2EB5F24F" w14:textId="77777777" w:rsidR="00047B32" w:rsidRPr="00D03014" w:rsidRDefault="00205D8C" w:rsidP="00D03014">
            <w:permStart w:id="1155406036" w:edGrp="everyone" w:colFirst="1" w:colLast="1"/>
            <w:permEnd w:id="670396744"/>
            <w:r>
              <w:rPr>
                <w:rStyle w:val="Fett"/>
              </w:rPr>
              <w:t>Name der teilnehmenden Person</w:t>
            </w:r>
            <w:r w:rsidR="00B061CC" w:rsidRPr="00D03014">
              <w:t xml:space="preserve"> *</w:t>
            </w:r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51D991E" w14:textId="77777777" w:rsidR="00047B32" w:rsidRPr="006D1E4D" w:rsidRDefault="00047B32" w:rsidP="00B11282"/>
        </w:tc>
      </w:tr>
      <w:permEnd w:id="1155406036"/>
      <w:tr w:rsidR="001E16AC" w14:paraId="79911C71" w14:textId="77777777" w:rsidTr="004F2F10">
        <w:tc>
          <w:tcPr>
            <w:tcW w:w="954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4E6E94E" w14:textId="77777777" w:rsidR="001E16AC" w:rsidRPr="006D1E4D" w:rsidRDefault="001E16AC" w:rsidP="00D03014"/>
        </w:tc>
      </w:tr>
      <w:tr w:rsidR="00205D8C" w14:paraId="686EFCC9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EFD035A" w14:textId="77777777" w:rsidR="00205D8C" w:rsidRDefault="00205D8C" w:rsidP="00D03014">
            <w:pPr>
              <w:rPr>
                <w:rStyle w:val="Fett"/>
              </w:rPr>
            </w:pPr>
            <w:r>
              <w:rPr>
                <w:rStyle w:val="Fett"/>
              </w:rPr>
              <w:t>Datum</w:t>
            </w:r>
            <w:r w:rsidR="001E16AC">
              <w:rPr>
                <w:rStyle w:val="Fett"/>
              </w:rPr>
              <w:t xml:space="preserve"> / Zeit (von – bis)</w:t>
            </w:r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5B76678A" w14:textId="77777777" w:rsidR="00205D8C" w:rsidRPr="001E16AC" w:rsidRDefault="001E16AC" w:rsidP="00D03014">
            <w:pPr>
              <w:rPr>
                <w:rStyle w:val="Fett"/>
              </w:rPr>
            </w:pPr>
            <w:r w:rsidRPr="001E16AC">
              <w:rPr>
                <w:rStyle w:val="Fett"/>
              </w:rPr>
              <w:t>Thema, Inhalt, Methode, Tipps</w:t>
            </w:r>
          </w:p>
        </w:tc>
      </w:tr>
      <w:tr w:rsidR="00C152B3" w14:paraId="2D728D07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4E49B31" w14:textId="77777777" w:rsidR="004319C6" w:rsidRPr="00D03014" w:rsidRDefault="004319C6" w:rsidP="00B11282">
            <w:permStart w:id="932983105" w:edGrp="everyone" w:colFirst="0" w:colLast="0"/>
            <w:permStart w:id="1656950940" w:edGrp="everyone" w:colFirst="1" w:colLast="1"/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5122570E" w14:textId="77777777" w:rsidR="00047B32" w:rsidRPr="006D1E4D" w:rsidRDefault="00047B32" w:rsidP="00B11282"/>
        </w:tc>
      </w:tr>
      <w:tr w:rsidR="000F36EA" w14:paraId="270E66CC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E991053" w14:textId="77777777" w:rsidR="000F36EA" w:rsidRPr="00D03014" w:rsidRDefault="000F36EA" w:rsidP="00B11282">
            <w:permStart w:id="574361758" w:edGrp="everyone" w:colFirst="0" w:colLast="0"/>
            <w:permStart w:id="980844360" w:edGrp="everyone" w:colFirst="1" w:colLast="1"/>
            <w:permEnd w:id="932983105"/>
            <w:permEnd w:id="1656950940"/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113FE44" w14:textId="77777777" w:rsidR="000F36EA" w:rsidRPr="006D1E4D" w:rsidRDefault="000F36EA" w:rsidP="00B11282"/>
        </w:tc>
      </w:tr>
      <w:tr w:rsidR="000F36EA" w14:paraId="027B72B1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E8A6FC1" w14:textId="77777777" w:rsidR="000F36EA" w:rsidRPr="00D03014" w:rsidRDefault="000F36EA" w:rsidP="00B11282">
            <w:permStart w:id="551907182" w:edGrp="everyone" w:colFirst="0" w:colLast="0"/>
            <w:permStart w:id="1659967394" w:edGrp="everyone" w:colFirst="1" w:colLast="1"/>
            <w:permEnd w:id="574361758"/>
            <w:permEnd w:id="980844360"/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FEE4289" w14:textId="77777777" w:rsidR="000F36EA" w:rsidRPr="006D1E4D" w:rsidRDefault="000F36EA" w:rsidP="00B11282"/>
        </w:tc>
      </w:tr>
      <w:tr w:rsidR="000F36EA" w14:paraId="0B8C7B1B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54EB9983" w14:textId="77777777" w:rsidR="000F36EA" w:rsidRPr="00D03014" w:rsidRDefault="000F36EA" w:rsidP="00B11282">
            <w:permStart w:id="205550870" w:edGrp="everyone" w:colFirst="0" w:colLast="0"/>
            <w:permStart w:id="695805728" w:edGrp="everyone" w:colFirst="1" w:colLast="1"/>
            <w:permEnd w:id="551907182"/>
            <w:permEnd w:id="1659967394"/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D6D0CAF" w14:textId="77777777" w:rsidR="000F36EA" w:rsidRPr="006D1E4D" w:rsidRDefault="000F36EA" w:rsidP="00B11282"/>
        </w:tc>
      </w:tr>
      <w:tr w:rsidR="000F36EA" w14:paraId="041B8232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275B7315" w14:textId="77777777" w:rsidR="000F36EA" w:rsidRPr="00D03014" w:rsidRDefault="000F36EA" w:rsidP="00B11282">
            <w:permStart w:id="141176608" w:edGrp="everyone" w:colFirst="0" w:colLast="0"/>
            <w:permStart w:id="1116434777" w:edGrp="everyone" w:colFirst="1" w:colLast="1"/>
            <w:permEnd w:id="205550870"/>
            <w:permEnd w:id="695805728"/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A5AAFE9" w14:textId="77777777" w:rsidR="000F36EA" w:rsidRPr="006D1E4D" w:rsidRDefault="000F36EA" w:rsidP="00B11282"/>
        </w:tc>
      </w:tr>
      <w:tr w:rsidR="000F36EA" w14:paraId="7873CE7D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2E5E7814" w14:textId="77777777" w:rsidR="000F36EA" w:rsidRPr="00D03014" w:rsidRDefault="000F36EA" w:rsidP="00B11282">
            <w:permStart w:id="1476338378" w:edGrp="everyone" w:colFirst="0" w:colLast="0"/>
            <w:permStart w:id="339940573" w:edGrp="everyone" w:colFirst="1" w:colLast="1"/>
            <w:permEnd w:id="141176608"/>
            <w:permEnd w:id="1116434777"/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9316EC7" w14:textId="77777777" w:rsidR="000F36EA" w:rsidRPr="006D1E4D" w:rsidRDefault="000F36EA" w:rsidP="00B11282"/>
        </w:tc>
      </w:tr>
      <w:tr w:rsidR="00C152B3" w14:paraId="4FE2B810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DC5778A" w14:textId="77777777" w:rsidR="00047B32" w:rsidRPr="00D03014" w:rsidRDefault="001E16AC" w:rsidP="00D03014">
            <w:pPr>
              <w:rPr>
                <w:rStyle w:val="Fett"/>
              </w:rPr>
            </w:pPr>
            <w:permStart w:id="53481108" w:edGrp="everyone" w:colFirst="1" w:colLast="1"/>
            <w:permEnd w:id="1476338378"/>
            <w:permEnd w:id="339940573"/>
            <w:r>
              <w:rPr>
                <w:rStyle w:val="Fett"/>
              </w:rPr>
              <w:t>Nächste Schritte</w:t>
            </w:r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B87B2C9" w14:textId="77777777" w:rsidR="00047B32" w:rsidRPr="006D1E4D" w:rsidRDefault="00047B32" w:rsidP="00B11282"/>
        </w:tc>
      </w:tr>
      <w:tr w:rsidR="00C152B3" w14:paraId="0213C711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7BC1F25" w14:textId="77777777" w:rsidR="00047B32" w:rsidRPr="00D03014" w:rsidRDefault="001E16AC" w:rsidP="00D03014">
            <w:pPr>
              <w:rPr>
                <w:rStyle w:val="Fett"/>
              </w:rPr>
            </w:pPr>
            <w:permStart w:id="822048436" w:edGrp="everyone" w:colFirst="1" w:colLast="1"/>
            <w:permEnd w:id="53481108"/>
            <w:r>
              <w:rPr>
                <w:rStyle w:val="Fett"/>
              </w:rPr>
              <w:t>Bemerkungen</w:t>
            </w:r>
          </w:p>
        </w:tc>
        <w:tc>
          <w:tcPr>
            <w:tcW w:w="472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703A669" w14:textId="77777777" w:rsidR="00047B32" w:rsidRPr="006D1E4D" w:rsidRDefault="00047B32" w:rsidP="00B11282"/>
        </w:tc>
      </w:tr>
      <w:permEnd w:id="822048436"/>
    </w:tbl>
    <w:p w14:paraId="4BC87E23" w14:textId="77777777" w:rsidR="0096328E" w:rsidRDefault="0096328E" w:rsidP="0096328E"/>
    <w:p w14:paraId="659BEFF0" w14:textId="77777777" w:rsidR="00B01D05" w:rsidRPr="00AE05E1" w:rsidRDefault="00B01D05" w:rsidP="00B01D05">
      <w:pPr>
        <w:rPr>
          <w:lang w:val="fr-CH"/>
        </w:rPr>
      </w:pPr>
    </w:p>
    <w:p w14:paraId="2A50B842" w14:textId="77777777" w:rsidR="00B01D05" w:rsidRPr="00530363" w:rsidRDefault="00B01D05" w:rsidP="00B01D05"/>
    <w:sectPr w:rsidR="00B01D05" w:rsidRPr="00530363" w:rsidSect="00C152B3">
      <w:headerReference w:type="default" r:id="rId9"/>
      <w:footerReference w:type="default" r:id="rId10"/>
      <w:pgSz w:w="11906" w:h="16838"/>
      <w:pgMar w:top="226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CAB6D5" w14:textId="77777777" w:rsidR="005672F5" w:rsidRPr="006D1E4D" w:rsidRDefault="005672F5" w:rsidP="006D1E4D">
      <w:r>
        <w:separator/>
      </w:r>
    </w:p>
  </w:endnote>
  <w:endnote w:type="continuationSeparator" w:id="0">
    <w:p w14:paraId="6EF77538" w14:textId="77777777" w:rsidR="005672F5" w:rsidRPr="006D1E4D" w:rsidRDefault="005672F5" w:rsidP="006D1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09720820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91E0295" w14:textId="77777777" w:rsidR="005A6BBE" w:rsidRPr="006D1E4D" w:rsidRDefault="004319C6" w:rsidP="006D1E4D">
            <w:r w:rsidRPr="006D1E4D">
              <w:fldChar w:fldCharType="begin"/>
            </w:r>
            <w:r w:rsidRPr="006D1E4D">
              <w:instrText>PAGE</w:instrText>
            </w:r>
            <w:r w:rsidRPr="006D1E4D">
              <w:fldChar w:fldCharType="separate"/>
            </w:r>
            <w:r w:rsidRPr="006D1E4D">
              <w:t>2</w:t>
            </w:r>
            <w:r w:rsidRPr="006D1E4D">
              <w:fldChar w:fldCharType="end"/>
            </w:r>
            <w:r w:rsidRPr="006D1E4D">
              <w:t xml:space="preserve"> von </w:t>
            </w:r>
            <w:r w:rsidRPr="006D1E4D">
              <w:fldChar w:fldCharType="begin"/>
            </w:r>
            <w:r w:rsidRPr="006D1E4D">
              <w:instrText>NUMPAGES</w:instrText>
            </w:r>
            <w:r w:rsidRPr="006D1E4D">
              <w:fldChar w:fldCharType="separate"/>
            </w:r>
            <w:r w:rsidRPr="006D1E4D">
              <w:t>2</w:t>
            </w:r>
            <w:r w:rsidRPr="006D1E4D"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BB2FD9" w14:textId="77777777" w:rsidR="005672F5" w:rsidRPr="006D1E4D" w:rsidRDefault="005672F5" w:rsidP="006D1E4D">
      <w:r>
        <w:separator/>
      </w:r>
    </w:p>
  </w:footnote>
  <w:footnote w:type="continuationSeparator" w:id="0">
    <w:p w14:paraId="482F0EE9" w14:textId="77777777" w:rsidR="005672F5" w:rsidRPr="006D1E4D" w:rsidRDefault="005672F5" w:rsidP="006D1E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F2D55" w14:textId="77777777" w:rsidR="0009497F" w:rsidRPr="006D1E4D" w:rsidRDefault="0009497F" w:rsidP="006D1E4D">
    <w:r w:rsidRPr="00D03014">
      <w:rPr>
        <w:noProof/>
      </w:rPr>
      <w:drawing>
        <wp:anchor distT="0" distB="0" distL="114300" distR="114300" simplePos="0" relativeHeight="251658240" behindDoc="1" locked="0" layoutInCell="1" allowOverlap="1" wp14:anchorId="31BDE243" wp14:editId="6AD9B488">
          <wp:simplePos x="0" y="0"/>
          <wp:positionH relativeFrom="column">
            <wp:posOffset>-713740</wp:posOffset>
          </wp:positionH>
          <wp:positionV relativeFrom="page">
            <wp:posOffset>-17780</wp:posOffset>
          </wp:positionV>
          <wp:extent cx="7595870" cy="10736580"/>
          <wp:effectExtent l="0" t="0" r="0" b="0"/>
          <wp:wrapNone/>
          <wp:docPr id="763968933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3968933" name="Grafik 76396893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5870" cy="107365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0619F3"/>
    <w:multiLevelType w:val="hybridMultilevel"/>
    <w:tmpl w:val="8BA265A6"/>
    <w:lvl w:ilvl="0" w:tplc="0FF481B2">
      <w:start w:val="1"/>
      <w:numFmt w:val="bullet"/>
      <w:pStyle w:val="Aufzhlung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7688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readOnly" w:formatting="1" w:enforcement="1" w:cryptProviderType="rsaAES" w:cryptAlgorithmClass="hash" w:cryptAlgorithmType="typeAny" w:cryptAlgorithmSid="14" w:cryptSpinCount="100000" w:hash="SVOl0x4d7HWV/dKoIAuZo0SviW2QY/T1OGjOgbUSWBlRGXFfWbNyky+AzQkdPd7RC5ZHJzS2nLPi1LY7i1qSgQ==" w:salt="8jATc/UGju9EKdA2JNZjcw=="/>
  <w:autoFormatOverrid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2F5"/>
    <w:rsid w:val="00024C75"/>
    <w:rsid w:val="000467F8"/>
    <w:rsid w:val="00047B32"/>
    <w:rsid w:val="0005771E"/>
    <w:rsid w:val="0009497F"/>
    <w:rsid w:val="000B581F"/>
    <w:rsid w:val="000E7718"/>
    <w:rsid w:val="000F36EA"/>
    <w:rsid w:val="00126302"/>
    <w:rsid w:val="00137594"/>
    <w:rsid w:val="001B3C0D"/>
    <w:rsid w:val="001C5169"/>
    <w:rsid w:val="001E16AC"/>
    <w:rsid w:val="001F4232"/>
    <w:rsid w:val="00205D8C"/>
    <w:rsid w:val="002802C3"/>
    <w:rsid w:val="002C1733"/>
    <w:rsid w:val="003307C0"/>
    <w:rsid w:val="003E5F04"/>
    <w:rsid w:val="004161B6"/>
    <w:rsid w:val="00425ED6"/>
    <w:rsid w:val="004319C6"/>
    <w:rsid w:val="00443683"/>
    <w:rsid w:val="00445E0A"/>
    <w:rsid w:val="004C24BB"/>
    <w:rsid w:val="00530363"/>
    <w:rsid w:val="005672F5"/>
    <w:rsid w:val="00583061"/>
    <w:rsid w:val="00590810"/>
    <w:rsid w:val="00595B14"/>
    <w:rsid w:val="00597A96"/>
    <w:rsid w:val="005A6BBE"/>
    <w:rsid w:val="00645C19"/>
    <w:rsid w:val="006D1E4D"/>
    <w:rsid w:val="006E6F37"/>
    <w:rsid w:val="006F4FBC"/>
    <w:rsid w:val="00721DE9"/>
    <w:rsid w:val="00732B7E"/>
    <w:rsid w:val="00743C32"/>
    <w:rsid w:val="00796BF6"/>
    <w:rsid w:val="00863AE2"/>
    <w:rsid w:val="00883D34"/>
    <w:rsid w:val="00892A1C"/>
    <w:rsid w:val="00894B52"/>
    <w:rsid w:val="008A7C8B"/>
    <w:rsid w:val="00905ACC"/>
    <w:rsid w:val="00937745"/>
    <w:rsid w:val="0096328E"/>
    <w:rsid w:val="009A1145"/>
    <w:rsid w:val="009D1575"/>
    <w:rsid w:val="009E5F38"/>
    <w:rsid w:val="00AB1D9B"/>
    <w:rsid w:val="00AE05E1"/>
    <w:rsid w:val="00B01D05"/>
    <w:rsid w:val="00B03BA6"/>
    <w:rsid w:val="00B061CC"/>
    <w:rsid w:val="00B11282"/>
    <w:rsid w:val="00B25160"/>
    <w:rsid w:val="00C152B3"/>
    <w:rsid w:val="00C4223D"/>
    <w:rsid w:val="00C9615C"/>
    <w:rsid w:val="00CF3AF5"/>
    <w:rsid w:val="00D03014"/>
    <w:rsid w:val="00D11DD3"/>
    <w:rsid w:val="00DA58F1"/>
    <w:rsid w:val="00DC2256"/>
    <w:rsid w:val="00E36444"/>
    <w:rsid w:val="00E43B70"/>
    <w:rsid w:val="00E5625C"/>
    <w:rsid w:val="00E61316"/>
    <w:rsid w:val="00E769E0"/>
    <w:rsid w:val="00EB48BE"/>
    <w:rsid w:val="00EB6239"/>
    <w:rsid w:val="00EC17B6"/>
    <w:rsid w:val="00EF78DC"/>
    <w:rsid w:val="00F9117C"/>
    <w:rsid w:val="00FC6ED6"/>
    <w:rsid w:val="00FF7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F1E4AB5"/>
  <w15:chartTrackingRefBased/>
  <w15:docId w15:val="{9F163FFA-D251-4B10-8A55-8235AE0EB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/>
    <w:lsdException w:name="heading 3" w:locked="0" w:semiHidden="1" w:uiPriority="9" w:unhideWhenUsed="1" w:qFormat="1"/>
    <w:lsdException w:name="heading 4" w:locked="0" w:semiHidden="1" w:uiPriority="9" w:unhideWhenUsed="1" w:qFormat="1"/>
    <w:lsdException w:name="heading 5" w:locked="0" w:semiHidden="1" w:uiPriority="9" w:unhideWhenUsed="1" w:qFormat="1"/>
    <w:lsdException w:name="heading 6" w:locked="0" w:semiHidden="1" w:uiPriority="9" w:unhideWhenUsed="1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0" w:uiPriority="22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0" w:uiPriority="39"/>
    <w:lsdException w:name="Table Theme" w:semiHidden="1" w:unhideWhenUsed="1"/>
    <w:lsdException w:name="Placeholder Text" w:locked="0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/>
    <w:lsdException w:name="Quote" w:locked="0" w:uiPriority="29"/>
    <w:lsdException w:name="Intense Quote" w:locked="0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locked="0" w:uiPriority="21"/>
    <w:lsdException w:name="Subtle Reference" w:locked="0" w:uiPriority="31" w:qFormat="1"/>
    <w:lsdException w:name="Intense Reference" w:locked="0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05D8C"/>
    <w:pPr>
      <w:spacing w:before="120" w:after="120"/>
    </w:pPr>
    <w:rPr>
      <w:rFonts w:ascii="Tahoma" w:hAnsi="Tahoma"/>
      <w:color w:val="000000" w:themeColor="text1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locked/>
    <w:rsid w:val="000949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AC005D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locked/>
    <w:rsid w:val="000949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AC005D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locked/>
    <w:rsid w:val="0009497F"/>
    <w:pPr>
      <w:keepNext/>
      <w:keepLines/>
      <w:spacing w:before="160" w:after="80"/>
      <w:outlineLvl w:val="2"/>
    </w:pPr>
    <w:rPr>
      <w:rFonts w:eastAsiaTheme="majorEastAsia" w:cstheme="majorBidi"/>
      <w:color w:val="AC005D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locked/>
    <w:rsid w:val="000949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AC005D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locked/>
    <w:rsid w:val="0009497F"/>
    <w:pPr>
      <w:keepNext/>
      <w:keepLines/>
      <w:spacing w:before="80" w:after="40"/>
      <w:outlineLvl w:val="4"/>
    </w:pPr>
    <w:rPr>
      <w:rFonts w:eastAsiaTheme="majorEastAsia" w:cstheme="majorBidi"/>
      <w:color w:val="AC005D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locked/>
    <w:rsid w:val="0009497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locked/>
    <w:rsid w:val="0009497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locked/>
    <w:rsid w:val="0009497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locked/>
    <w:rsid w:val="0009497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9497F"/>
    <w:rPr>
      <w:rFonts w:asciiTheme="majorHAnsi" w:eastAsiaTheme="majorEastAsia" w:hAnsiTheme="majorHAnsi" w:cstheme="majorBidi"/>
      <w:color w:val="AC005D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09497F"/>
    <w:rPr>
      <w:rFonts w:asciiTheme="majorHAnsi" w:eastAsiaTheme="majorEastAsia" w:hAnsiTheme="majorHAnsi" w:cstheme="majorBidi"/>
      <w:color w:val="AC005D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9497F"/>
    <w:rPr>
      <w:rFonts w:eastAsiaTheme="majorEastAsia" w:cstheme="majorBidi"/>
      <w:color w:val="AC005D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9497F"/>
    <w:rPr>
      <w:rFonts w:eastAsiaTheme="majorEastAsia" w:cstheme="majorBidi"/>
      <w:i/>
      <w:iCs/>
      <w:color w:val="AC005D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9497F"/>
    <w:rPr>
      <w:rFonts w:eastAsiaTheme="majorEastAsia" w:cstheme="majorBidi"/>
      <w:color w:val="AC005D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9497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9497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9497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9497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205D8C"/>
    <w:pPr>
      <w:spacing w:after="80"/>
      <w:contextualSpacing/>
    </w:pPr>
    <w:rPr>
      <w:rFonts w:eastAsiaTheme="majorEastAsia" w:cstheme="majorBidi"/>
      <w:b/>
      <w:color w:val="E6007E"/>
      <w:spacing w:val="-10"/>
      <w:kern w:val="28"/>
      <w:sz w:val="3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5D8C"/>
    <w:rPr>
      <w:rFonts w:ascii="Tahoma" w:eastAsiaTheme="majorEastAsia" w:hAnsi="Tahoma" w:cstheme="majorBidi"/>
      <w:b/>
      <w:color w:val="E6007E"/>
      <w:spacing w:val="-10"/>
      <w:kern w:val="28"/>
      <w:sz w:val="3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6328E"/>
    <w:pPr>
      <w:numPr>
        <w:ilvl w:val="1"/>
      </w:numPr>
      <w:spacing w:after="160"/>
    </w:pPr>
    <w:rPr>
      <w:rFonts w:eastAsiaTheme="majorEastAsia" w:cstheme="majorBidi"/>
      <w:b/>
      <w:color w:val="E6007E"/>
      <w:spacing w:val="15"/>
      <w:sz w:val="32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6328E"/>
    <w:rPr>
      <w:rFonts w:ascii="Tahoma" w:eastAsiaTheme="majorEastAsia" w:hAnsi="Tahoma" w:cstheme="majorBidi"/>
      <w:b/>
      <w:color w:val="E6007E"/>
      <w:spacing w:val="15"/>
      <w:sz w:val="32"/>
      <w:szCs w:val="28"/>
    </w:rPr>
  </w:style>
  <w:style w:type="paragraph" w:styleId="Zitat">
    <w:name w:val="Quote"/>
    <w:basedOn w:val="Standard"/>
    <w:next w:val="Standard"/>
    <w:link w:val="ZitatZchn"/>
    <w:uiPriority w:val="29"/>
    <w:locked/>
    <w:rsid w:val="0009497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09497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locked/>
    <w:rsid w:val="0009497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locked/>
    <w:rsid w:val="0009497F"/>
    <w:rPr>
      <w:i/>
      <w:iCs/>
      <w:color w:val="AC005D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locked/>
    <w:rsid w:val="0009497F"/>
    <w:pPr>
      <w:pBdr>
        <w:top w:val="single" w:sz="4" w:space="10" w:color="AC005D" w:themeColor="accent1" w:themeShade="BF"/>
        <w:bottom w:val="single" w:sz="4" w:space="10" w:color="AC005D" w:themeColor="accent1" w:themeShade="BF"/>
      </w:pBdr>
      <w:spacing w:before="360" w:after="360"/>
      <w:ind w:left="864" w:right="864"/>
      <w:jc w:val="center"/>
    </w:pPr>
    <w:rPr>
      <w:i/>
      <w:iCs/>
      <w:color w:val="AC005D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9497F"/>
    <w:rPr>
      <w:i/>
      <w:iCs/>
      <w:color w:val="AC005D" w:themeColor="accent1" w:themeShade="BF"/>
    </w:rPr>
  </w:style>
  <w:style w:type="character" w:styleId="IntensiverVerweis">
    <w:name w:val="Intense Reference"/>
    <w:basedOn w:val="Absatz-Standardschriftart"/>
    <w:uiPriority w:val="32"/>
    <w:locked/>
    <w:rsid w:val="0009497F"/>
    <w:rPr>
      <w:b/>
      <w:bCs/>
      <w:smallCaps/>
      <w:color w:val="AC005D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locked/>
    <w:rsid w:val="0009497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9497F"/>
  </w:style>
  <w:style w:type="paragraph" w:styleId="Fuzeile">
    <w:name w:val="footer"/>
    <w:basedOn w:val="Standard"/>
    <w:link w:val="FuzeileZchn"/>
    <w:uiPriority w:val="99"/>
    <w:unhideWhenUsed/>
    <w:locked/>
    <w:rsid w:val="0009497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9497F"/>
  </w:style>
  <w:style w:type="paragraph" w:customStyle="1" w:styleId="p1">
    <w:name w:val="p1"/>
    <w:basedOn w:val="Standard"/>
    <w:locked/>
    <w:rsid w:val="0009497F"/>
    <w:rPr>
      <w:rFonts w:eastAsia="Times New Roman" w:cs="Tahoma"/>
      <w:color w:val="000000"/>
      <w:sz w:val="15"/>
      <w:szCs w:val="15"/>
      <w:lang w:eastAsia="de-DE"/>
    </w:rPr>
  </w:style>
  <w:style w:type="character" w:styleId="Hervorhebung">
    <w:name w:val="Emphasis"/>
    <w:basedOn w:val="Absatz-Standardschriftart"/>
    <w:uiPriority w:val="20"/>
    <w:qFormat/>
    <w:rsid w:val="0096328E"/>
    <w:rPr>
      <w:rFonts w:ascii="Tahoma" w:hAnsi="Tahoma"/>
      <w:i w:val="0"/>
      <w:iCs/>
      <w:color w:val="E6007E"/>
      <w:sz w:val="24"/>
    </w:rPr>
  </w:style>
  <w:style w:type="character" w:styleId="Fett">
    <w:name w:val="Strong"/>
    <w:basedOn w:val="Absatz-Standardschriftart"/>
    <w:uiPriority w:val="22"/>
    <w:qFormat/>
    <w:rsid w:val="00E5625C"/>
    <w:rPr>
      <w:rFonts w:ascii="Tahoma" w:hAnsi="Tahoma"/>
      <w:b/>
      <w:bCs/>
      <w:i w:val="0"/>
      <w:color w:val="000000" w:themeColor="text1"/>
      <w:sz w:val="20"/>
    </w:rPr>
  </w:style>
  <w:style w:type="table" w:styleId="Tabellenraster">
    <w:name w:val="Table Grid"/>
    <w:basedOn w:val="NormaleTabelle"/>
    <w:uiPriority w:val="39"/>
    <w:locked/>
    <w:rsid w:val="009632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infAbs">
    <w:name w:val="[Einf. Abs.]"/>
    <w:basedOn w:val="Standard"/>
    <w:uiPriority w:val="99"/>
    <w:locked/>
    <w:rsid w:val="00DC2256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hAnsi="MinionPro-Regular" w:cs="MinionPro-Regular"/>
      <w:color w:val="000000"/>
      <w:sz w:val="24"/>
      <w:lang w:val="en-GB"/>
    </w:rPr>
  </w:style>
  <w:style w:type="character" w:styleId="SchwacherVerweis">
    <w:name w:val="Subtle Reference"/>
    <w:basedOn w:val="Absatz-Standardschriftart"/>
    <w:uiPriority w:val="31"/>
    <w:qFormat/>
    <w:rsid w:val="00B01D05"/>
    <w:rPr>
      <w:rFonts w:ascii="Tahoma" w:hAnsi="Tahoma"/>
      <w:b w:val="0"/>
      <w:i w:val="0"/>
      <w:caps w:val="0"/>
      <w:smallCaps w:val="0"/>
      <w:color w:val="B2B2B2"/>
      <w:sz w:val="16"/>
    </w:rPr>
  </w:style>
  <w:style w:type="character" w:styleId="Platzhaltertext">
    <w:name w:val="Placeholder Text"/>
    <w:basedOn w:val="Absatz-Standardschriftart"/>
    <w:uiPriority w:val="99"/>
    <w:semiHidden/>
    <w:locked/>
    <w:rsid w:val="005A6BBE"/>
    <w:rPr>
      <w:color w:val="808080"/>
    </w:rPr>
  </w:style>
  <w:style w:type="character" w:customStyle="1" w:styleId="Inhaltssteuerlement">
    <w:name w:val="Inhaltssteuerlement"/>
    <w:basedOn w:val="Absatz-Standardschriftart"/>
    <w:uiPriority w:val="1"/>
    <w:locked/>
    <w:rsid w:val="000B581F"/>
    <w:rPr>
      <w:rFonts w:ascii="Tahoma" w:hAnsi="Tahoma"/>
      <w:color w:val="auto"/>
      <w:sz w:val="20"/>
    </w:rPr>
  </w:style>
  <w:style w:type="character" w:customStyle="1" w:styleId="StandardFett">
    <w:name w:val="Standard Fett"/>
    <w:basedOn w:val="Absatz-Standardschriftart"/>
    <w:uiPriority w:val="1"/>
    <w:locked/>
    <w:rsid w:val="00892A1C"/>
    <w:rPr>
      <w:rFonts w:ascii="Tahoma" w:hAnsi="Tahoma"/>
      <w:b/>
      <w:color w:val="000000" w:themeColor="text1"/>
      <w:sz w:val="20"/>
    </w:rPr>
  </w:style>
  <w:style w:type="character" w:customStyle="1" w:styleId="Untertitelpink">
    <w:name w:val="Untertitel pink"/>
    <w:basedOn w:val="Absatz-Standardschriftart"/>
    <w:uiPriority w:val="1"/>
    <w:locked/>
    <w:rsid w:val="006D1E4D"/>
    <w:rPr>
      <w:rFonts w:ascii="Tahoma" w:hAnsi="Tahoma"/>
      <w:b/>
      <w:color w:val="E6007E" w:themeColor="text2"/>
      <w:sz w:val="32"/>
    </w:rPr>
  </w:style>
  <w:style w:type="paragraph" w:customStyle="1" w:styleId="PflichtfeldSternchen">
    <w:name w:val="Pflichtfeld Sternchen"/>
    <w:basedOn w:val="Standard"/>
    <w:link w:val="PflichtfeldSternchenZchn"/>
    <w:qFormat/>
    <w:rsid w:val="00FC6ED6"/>
    <w:rPr>
      <w:color w:val="E6007E" w:themeColor="text2"/>
    </w:rPr>
  </w:style>
  <w:style w:type="character" w:customStyle="1" w:styleId="PflichtfeldSternchenZchn">
    <w:name w:val="Pflichtfeld Sternchen Zchn"/>
    <w:basedOn w:val="Absatz-Standardschriftart"/>
    <w:link w:val="PflichtfeldSternchen"/>
    <w:rsid w:val="00FC6ED6"/>
    <w:rPr>
      <w:rFonts w:ascii="Tahoma" w:hAnsi="Tahoma"/>
      <w:color w:val="E6007E" w:themeColor="text2"/>
      <w:sz w:val="20"/>
    </w:rPr>
  </w:style>
  <w:style w:type="paragraph" w:customStyle="1" w:styleId="Aufzhlung">
    <w:name w:val="Aufzählung"/>
    <w:basedOn w:val="Standard"/>
    <w:link w:val="AufzhlungZchn"/>
    <w:qFormat/>
    <w:rsid w:val="00137594"/>
    <w:pPr>
      <w:numPr>
        <w:numId w:val="1"/>
      </w:numPr>
    </w:pPr>
  </w:style>
  <w:style w:type="character" w:customStyle="1" w:styleId="AufzhlungZchn">
    <w:name w:val="Aufzählung Zchn"/>
    <w:basedOn w:val="Absatz-Standardschriftart"/>
    <w:link w:val="Aufzhlung"/>
    <w:rsid w:val="00137594"/>
    <w:rPr>
      <w:rFonts w:ascii="Tahoma" w:hAnsi="Tahoma"/>
      <w:color w:val="000000" w:themeColor="text1"/>
      <w:sz w:val="20"/>
    </w:rPr>
  </w:style>
  <w:style w:type="character" w:styleId="Hyperlink">
    <w:name w:val="Hyperlink"/>
    <w:basedOn w:val="Absatz-Standardschriftart"/>
    <w:uiPriority w:val="99"/>
    <w:unhideWhenUsed/>
    <w:locked/>
    <w:rsid w:val="00AE05E1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locked/>
    <w:rsid w:val="00AE05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245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ndra.Buchenberger@zg.c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O:\4_Projektarbeit\4-3%20Projektmanagement\4-3-2%20Projekte\Projekte%20aktuell\Grundkompetenzen-SBFI\02-Gutscheine\04-Formulare\def-gesperrt-bkw\03-Kurzprotokoll_1zu1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BB19F4596904EA197942C0CECB353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9F31C9-200B-487B-A28C-473C9F29DB86}"/>
      </w:docPartPr>
      <w:docPartBody>
        <w:p w:rsidR="00755D66" w:rsidRDefault="00755D66">
          <w:pPr>
            <w:pStyle w:val="FBB19F4596904EA197942C0CECB3530C"/>
          </w:pPr>
          <w:r w:rsidRPr="00F31239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D66"/>
    <w:rsid w:val="00755D66"/>
    <w:rsid w:val="00C96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CH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FBB19F4596904EA197942C0CECB3530C">
    <w:name w:val="FBB19F4596904EA197942C0CECB3530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Einfach Besser">
      <a:dk1>
        <a:sysClr val="windowText" lastClr="000000"/>
      </a:dk1>
      <a:lt1>
        <a:sysClr val="window" lastClr="FFFFFF"/>
      </a:lt1>
      <a:dk2>
        <a:srgbClr val="E6007E"/>
      </a:dk2>
      <a:lt2>
        <a:srgbClr val="B2B2B2"/>
      </a:lt2>
      <a:accent1>
        <a:srgbClr val="E6007E"/>
      </a:accent1>
      <a:accent2>
        <a:srgbClr val="FA0089"/>
      </a:accent2>
      <a:accent3>
        <a:srgbClr val="FF33A3"/>
      </a:accent3>
      <a:accent4>
        <a:srgbClr val="FF8FCC"/>
      </a:accent4>
      <a:accent5>
        <a:srgbClr val="002060"/>
      </a:accent5>
      <a:accent6>
        <a:srgbClr val="EE0000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7EF22A-3383-4BC7-8867-49242C5DE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03-Kurzprotokoll_1zu1.dotx</Template>
  <TotalTime>0</TotalTime>
  <Pages>1</Pages>
  <Words>63</Words>
  <Characters>401</Characters>
  <Application>Microsoft Office Word</Application>
  <DocSecurity>8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Bernadette Ammann</dc:creator>
  <cp:keywords/>
  <dc:description/>
  <cp:lastModifiedBy>Bernadette Ammann</cp:lastModifiedBy>
  <cp:revision>1</cp:revision>
  <dcterms:created xsi:type="dcterms:W3CDTF">2026-06-23T10:43:00Z</dcterms:created>
  <dcterms:modified xsi:type="dcterms:W3CDTF">2026-06-23T10:46:00Z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6c350c-d04c-42cf-a2dc-28029b354aa8_Enabled">
    <vt:lpwstr>true</vt:lpwstr>
  </property>
  <property fmtid="{D5CDD505-2E9C-101B-9397-08002B2CF9AE}" pid="3" name="MSIP_Label_5f6c350c-d04c-42cf-a2dc-28029b354aa8_SetDate">
    <vt:lpwstr>2026-06-23T10:46:39Z</vt:lpwstr>
  </property>
  <property fmtid="{D5CDD505-2E9C-101B-9397-08002B2CF9AE}" pid="4" name="MSIP_Label_5f6c350c-d04c-42cf-a2dc-28029b354aa8_Method">
    <vt:lpwstr>Standard</vt:lpwstr>
  </property>
  <property fmtid="{D5CDD505-2E9C-101B-9397-08002B2CF9AE}" pid="5" name="MSIP_Label_5f6c350c-d04c-42cf-a2dc-28029b354aa8_Name">
    <vt:lpwstr>KTZG_Intern</vt:lpwstr>
  </property>
  <property fmtid="{D5CDD505-2E9C-101B-9397-08002B2CF9AE}" pid="6" name="MSIP_Label_5f6c350c-d04c-42cf-a2dc-28029b354aa8_SiteId">
    <vt:lpwstr>7b979bcc-f4f4-4d20-8c59-e9b7a9406038</vt:lpwstr>
  </property>
  <property fmtid="{D5CDD505-2E9C-101B-9397-08002B2CF9AE}" pid="7" name="MSIP_Label_5f6c350c-d04c-42cf-a2dc-28029b354aa8_ActionId">
    <vt:lpwstr>7349a325-5d18-4caa-ba1e-2df5cfdf7c73</vt:lpwstr>
  </property>
  <property fmtid="{D5CDD505-2E9C-101B-9397-08002B2CF9AE}" pid="8" name="MSIP_Label_5f6c350c-d04c-42cf-a2dc-28029b354aa8_ContentBits">
    <vt:lpwstr>0</vt:lpwstr>
  </property>
  <property fmtid="{D5CDD505-2E9C-101B-9397-08002B2CF9AE}" pid="9" name="MSIP_Label_5f6c350c-d04c-42cf-a2dc-28029b354aa8_Tag">
    <vt:lpwstr>10, 3, 0, 1</vt:lpwstr>
  </property>
</Properties>
</file>